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BDE" w:rsidRDefault="002826C6" w:rsidP="00BC13F4">
      <w:pPr>
        <w:tabs>
          <w:tab w:val="right" w:pos="9639"/>
        </w:tabs>
        <w:spacing w:before="360" w:after="360" w:line="360" w:lineRule="exact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PROT. N. ___________</w:t>
      </w:r>
      <w:r w:rsidRPr="00863597">
        <w:rPr>
          <w:rFonts w:ascii="Book Antiqua" w:hAnsi="Book Antiqua"/>
          <w:sz w:val="22"/>
          <w:szCs w:val="22"/>
        </w:rPr>
        <w:t>_</w:t>
      </w:r>
      <w:r>
        <w:rPr>
          <w:rFonts w:ascii="Book Antiqua" w:hAnsi="Book Antiqua"/>
          <w:b/>
          <w:sz w:val="22"/>
          <w:szCs w:val="22"/>
        </w:rPr>
        <w:t>_</w:t>
      </w:r>
      <w:r w:rsidR="00AA1887">
        <w:rPr>
          <w:rFonts w:ascii="Book Antiqua" w:hAnsi="Book Antiqua"/>
          <w:b/>
          <w:sz w:val="22"/>
          <w:szCs w:val="22"/>
        </w:rPr>
        <w:tab/>
      </w:r>
      <w:r w:rsidR="00B31342">
        <w:rPr>
          <w:rFonts w:ascii="Book Antiqua" w:hAnsi="Book Antiqua"/>
          <w:b/>
          <w:sz w:val="22"/>
          <w:szCs w:val="22"/>
        </w:rPr>
        <w:t>Decimoputzu</w:t>
      </w:r>
      <w:r>
        <w:rPr>
          <w:sz w:val="22"/>
          <w:szCs w:val="22"/>
        </w:rPr>
        <w:t>, ________________</w:t>
      </w:r>
    </w:p>
    <w:p w:rsidR="00EB0BDE" w:rsidRDefault="002826C6" w:rsidP="002826C6">
      <w:pPr>
        <w:spacing w:before="60" w:after="60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PRESA DI SERVIZIO PERSONALE </w:t>
      </w:r>
      <w:r w:rsidRPr="002826C6">
        <w:rPr>
          <w:b/>
          <w:bCs/>
          <w:color w:val="000000"/>
          <w:sz w:val="22"/>
          <w:u w:val="single"/>
        </w:rPr>
        <w:t>DOCENTE</w:t>
      </w:r>
    </w:p>
    <w:p w:rsidR="00C4562F" w:rsidRDefault="002826C6" w:rsidP="002826C6">
      <w:pPr>
        <w:spacing w:before="60" w:after="120"/>
        <w:jc w:val="center"/>
        <w:rPr>
          <w:b/>
          <w:bCs/>
          <w:color w:val="404040" w:themeColor="text1" w:themeTint="BF"/>
          <w:sz w:val="20"/>
        </w:rPr>
      </w:pPr>
      <w:r>
        <w:rPr>
          <w:b/>
          <w:bCs/>
          <w:color w:val="404040" w:themeColor="text1" w:themeTint="BF"/>
          <w:sz w:val="20"/>
        </w:rPr>
        <w:t>A.S. 202</w:t>
      </w:r>
      <w:r w:rsidR="00863597">
        <w:rPr>
          <w:b/>
          <w:bCs/>
          <w:color w:val="404040" w:themeColor="text1" w:themeTint="BF"/>
          <w:sz w:val="20"/>
        </w:rPr>
        <w:t>6</w:t>
      </w:r>
      <w:r>
        <w:rPr>
          <w:b/>
          <w:bCs/>
          <w:color w:val="404040" w:themeColor="text1" w:themeTint="BF"/>
          <w:sz w:val="20"/>
        </w:rPr>
        <w:t>/202</w:t>
      </w:r>
      <w:r w:rsidR="00863597">
        <w:rPr>
          <w:b/>
          <w:bCs/>
          <w:color w:val="404040" w:themeColor="text1" w:themeTint="BF"/>
          <w:sz w:val="20"/>
        </w:rPr>
        <w:t>7</w:t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Il/La sottoscritto/a 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nato/a </w:t>
      </w:r>
      <w:proofErr w:type="spellStart"/>
      <w:r>
        <w:rPr>
          <w:bCs/>
          <w:sz w:val="20"/>
        </w:rPr>
        <w:t>a</w:t>
      </w:r>
      <w:proofErr w:type="spellEnd"/>
      <w:r>
        <w:rPr>
          <w:bCs/>
          <w:sz w:val="20"/>
        </w:rPr>
        <w:t xml:space="preserve"> _________________________________ </w:t>
      </w:r>
      <w:proofErr w:type="gramStart"/>
      <w:r>
        <w:rPr>
          <w:bCs/>
          <w:sz w:val="20"/>
        </w:rPr>
        <w:t>Prov.(</w:t>
      </w:r>
      <w:proofErr w:type="gramEnd"/>
      <w:r>
        <w:rPr>
          <w:bCs/>
          <w:sz w:val="20"/>
        </w:rPr>
        <w:t xml:space="preserve">_____) il 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residente a _______________________________ CAP ________ in Via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domiciliato a _____________________________ CAP ________ in Via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Codice Fiscale ____________________________ </w:t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Telefono ___________________ Cellulare ___________________</w:t>
      </w:r>
      <w:proofErr w:type="gramStart"/>
      <w:r>
        <w:rPr>
          <w:bCs/>
          <w:sz w:val="20"/>
        </w:rPr>
        <w:t>_  E-mail</w:t>
      </w:r>
      <w:proofErr w:type="gramEnd"/>
      <w:r>
        <w:rPr>
          <w:bCs/>
          <w:sz w:val="20"/>
        </w:rPr>
        <w:tab/>
      </w:r>
    </w:p>
    <w:p w:rsidR="00A72691" w:rsidRDefault="00A72691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Coordinate bancarie/postali 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dichiara di assumere servizio in data _____________________ per ore ______________ presso questo ISTITUTO in qualità di _______________________________ a Tempo Indeterminato / Tempo Determinato, con materia di insegnamento ________________________________ e classe di concorso </w:t>
      </w:r>
      <w:r>
        <w:rPr>
          <w:bCs/>
          <w:sz w:val="20"/>
        </w:rPr>
        <w:tab/>
        <w:t>.</w:t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A seguito di:</w:t>
      </w:r>
    </w:p>
    <w:p w:rsidR="008B0ADD" w:rsidRDefault="00A72691" w:rsidP="00A72691">
      <w:pPr>
        <w:pStyle w:val="Paragrafoelenco"/>
        <w:numPr>
          <w:ilvl w:val="0"/>
          <w:numId w:val="17"/>
        </w:num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trasferimento dall’Istituto </w:t>
      </w:r>
      <w:r>
        <w:rPr>
          <w:bCs/>
          <w:sz w:val="20"/>
        </w:rPr>
        <w:tab/>
      </w:r>
    </w:p>
    <w:p w:rsidR="00A72691" w:rsidRDefault="00A72691" w:rsidP="00A72691">
      <w:pPr>
        <w:pStyle w:val="Paragrafoelenco"/>
        <w:numPr>
          <w:ilvl w:val="0"/>
          <w:numId w:val="17"/>
        </w:num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nominato da </w:t>
      </w:r>
      <w:r>
        <w:rPr>
          <w:bCs/>
          <w:sz w:val="20"/>
        </w:rPr>
        <w:tab/>
      </w:r>
    </w:p>
    <w:p w:rsidR="00A72691" w:rsidRDefault="00A72691" w:rsidP="00A72691">
      <w:pPr>
        <w:pStyle w:val="Paragrafoelenco"/>
        <w:numPr>
          <w:ilvl w:val="0"/>
          <w:numId w:val="17"/>
        </w:num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utilizzazione dal </w:t>
      </w:r>
      <w:r>
        <w:rPr>
          <w:bCs/>
          <w:sz w:val="20"/>
        </w:rPr>
        <w:tab/>
      </w:r>
    </w:p>
    <w:p w:rsidR="00A72691" w:rsidRDefault="00A72691" w:rsidP="00A72691">
      <w:pPr>
        <w:pStyle w:val="Paragrafoelenco"/>
        <w:numPr>
          <w:ilvl w:val="0"/>
          <w:numId w:val="17"/>
        </w:num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assegnazione provvisoria dal </w:t>
      </w:r>
      <w:r>
        <w:rPr>
          <w:bCs/>
          <w:sz w:val="20"/>
        </w:rPr>
        <w:tab/>
      </w:r>
    </w:p>
    <w:p w:rsidR="00A72691" w:rsidRDefault="00A72691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Ultima scuola presso la quale si è prestato servizio </w:t>
      </w:r>
      <w:r>
        <w:rPr>
          <w:bCs/>
          <w:sz w:val="20"/>
        </w:rPr>
        <w:tab/>
      </w:r>
    </w:p>
    <w:p w:rsidR="00B17167" w:rsidRDefault="00A72691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Ha già lavorato in questo Istituto: </w:t>
      </w:r>
      <w:r>
        <w:rPr>
          <w:bCs/>
          <w:sz w:val="20"/>
        </w:rPr>
        <w:sym w:font="Symbol" w:char="F0FF"/>
      </w:r>
      <w:r>
        <w:rPr>
          <w:bCs/>
          <w:sz w:val="20"/>
        </w:rPr>
        <w:t xml:space="preserve"> SI </w:t>
      </w:r>
      <w:r>
        <w:rPr>
          <w:bCs/>
          <w:sz w:val="20"/>
        </w:rPr>
        <w:sym w:font="Symbol" w:char="F0FF"/>
      </w:r>
      <w:r>
        <w:rPr>
          <w:bCs/>
          <w:sz w:val="20"/>
        </w:rPr>
        <w:t xml:space="preserve"> </w:t>
      </w:r>
      <w:proofErr w:type="gramStart"/>
      <w:r>
        <w:rPr>
          <w:bCs/>
          <w:sz w:val="20"/>
        </w:rPr>
        <w:t>NO</w:t>
      </w:r>
      <w:r w:rsidR="00B17167">
        <w:rPr>
          <w:bCs/>
          <w:sz w:val="20"/>
        </w:rPr>
        <w:t xml:space="preserve">  Dati</w:t>
      </w:r>
      <w:proofErr w:type="gramEnd"/>
      <w:r w:rsidR="00B17167">
        <w:rPr>
          <w:bCs/>
          <w:sz w:val="20"/>
        </w:rPr>
        <w:t xml:space="preserve"> per ferie A.S. da cui decorrono 32 giorni____________________</w:t>
      </w:r>
    </w:p>
    <w:p w:rsidR="00A72691" w:rsidRDefault="00A72691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lastRenderedPageBreak/>
        <w:t>Allego:</w:t>
      </w:r>
    </w:p>
    <w:p w:rsidR="00A72691" w:rsidRDefault="00A72691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elenco servizi svolti aggiornato o domanda di trasferimento con allegati.</w:t>
      </w:r>
    </w:p>
    <w:p w:rsidR="00A72691" w:rsidRDefault="00A72691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copia codice fiscale</w:t>
      </w:r>
    </w:p>
    <w:p w:rsidR="00A72691" w:rsidRDefault="00A72691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copia documento d’Identità</w:t>
      </w:r>
    </w:p>
    <w:p w:rsidR="00863597" w:rsidRDefault="00863597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titoli culturali</w:t>
      </w:r>
    </w:p>
    <w:p w:rsidR="00863597" w:rsidRDefault="00863597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informativa</w:t>
      </w:r>
      <w:r w:rsidR="001F27E8">
        <w:rPr>
          <w:bCs/>
          <w:sz w:val="20"/>
        </w:rPr>
        <w:t xml:space="preserve"> di cui art. 1 del D.lgs. n. 152/1997, come modificato dall’art. 4 del D.lgs. n. 104/2022</w:t>
      </w:r>
      <w:bookmarkStart w:id="0" w:name="_GoBack"/>
      <w:bookmarkEnd w:id="0"/>
    </w:p>
    <w:p w:rsidR="00863597" w:rsidRDefault="00863597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informativa Fondo Espero</w:t>
      </w:r>
    </w:p>
    <w:p w:rsidR="009475B5" w:rsidRPr="009475B5" w:rsidRDefault="009475B5" w:rsidP="009475B5">
      <w:pPr>
        <w:tabs>
          <w:tab w:val="right" w:leader="underscore" w:pos="9356"/>
        </w:tabs>
        <w:spacing w:before="60" w:after="120"/>
        <w:ind w:left="360"/>
        <w:rPr>
          <w:b/>
          <w:bCs/>
          <w:sz w:val="20"/>
        </w:rPr>
      </w:pPr>
      <w:r w:rsidRPr="009475B5">
        <w:rPr>
          <w:b/>
          <w:bCs/>
          <w:sz w:val="20"/>
        </w:rPr>
        <w:t>Dichiaro di aver preso visione dell’informativa di cui al D. Lgs. n. 196/2003 e ss.mm. e ii.</w:t>
      </w:r>
    </w:p>
    <w:p w:rsidR="009475B5" w:rsidRDefault="00B31342" w:rsidP="009475B5">
      <w:pPr>
        <w:pStyle w:val="Pidipagina"/>
        <w:tabs>
          <w:tab w:val="center" w:pos="7655"/>
        </w:tabs>
        <w:spacing w:before="120"/>
        <w:ind w:left="360"/>
      </w:pPr>
      <w:r>
        <w:t>Decimoputzu</w:t>
      </w:r>
      <w:r w:rsidR="009475B5">
        <w:t>, _________________</w:t>
      </w:r>
      <w:r w:rsidR="009475B5">
        <w:tab/>
      </w:r>
      <w:r w:rsidR="009475B5">
        <w:tab/>
        <w:t>Firma</w:t>
      </w:r>
    </w:p>
    <w:p w:rsidR="009475B5" w:rsidRDefault="009475B5" w:rsidP="009475B5">
      <w:pPr>
        <w:pStyle w:val="Pidipagina"/>
        <w:tabs>
          <w:tab w:val="center" w:pos="7655"/>
        </w:tabs>
        <w:ind w:left="360"/>
      </w:pPr>
      <w:r>
        <w:tab/>
      </w:r>
      <w:r>
        <w:tab/>
        <w:t>_________________________</w:t>
      </w:r>
    </w:p>
    <w:sectPr w:rsidR="009475B5" w:rsidSect="003D1D8E">
      <w:footerReference w:type="default" r:id="rId8"/>
      <w:headerReference w:type="first" r:id="rId9"/>
      <w:footerReference w:type="first" r:id="rId10"/>
      <w:pgSz w:w="11906" w:h="16838"/>
      <w:pgMar w:top="54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A09" w:rsidRDefault="00190A09" w:rsidP="003773D1">
      <w:r>
        <w:separator/>
      </w:r>
    </w:p>
  </w:endnote>
  <w:endnote w:type="continuationSeparator" w:id="0">
    <w:p w:rsidR="00190A09" w:rsidRDefault="00190A09" w:rsidP="0037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994688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A72691" w:rsidRPr="003773D1" w:rsidRDefault="00B3297C">
        <w:pPr>
          <w:pStyle w:val="Pidipagina"/>
          <w:jc w:val="center"/>
          <w:rPr>
            <w:sz w:val="22"/>
            <w:szCs w:val="22"/>
          </w:rPr>
        </w:pPr>
        <w:r w:rsidRPr="003773D1">
          <w:rPr>
            <w:sz w:val="22"/>
            <w:szCs w:val="22"/>
          </w:rPr>
          <w:fldChar w:fldCharType="begin"/>
        </w:r>
        <w:r w:rsidR="00A72691" w:rsidRPr="003773D1">
          <w:rPr>
            <w:sz w:val="22"/>
            <w:szCs w:val="22"/>
          </w:rPr>
          <w:instrText>PAGE   \* MERGEFORMAT</w:instrText>
        </w:r>
        <w:r w:rsidRPr="003773D1">
          <w:rPr>
            <w:sz w:val="22"/>
            <w:szCs w:val="22"/>
          </w:rPr>
          <w:fldChar w:fldCharType="separate"/>
        </w:r>
        <w:r w:rsidR="00B17167">
          <w:rPr>
            <w:noProof/>
            <w:sz w:val="22"/>
            <w:szCs w:val="22"/>
          </w:rPr>
          <w:t>2</w:t>
        </w:r>
        <w:r w:rsidRPr="003773D1">
          <w:rPr>
            <w:sz w:val="22"/>
            <w:szCs w:val="22"/>
          </w:rPr>
          <w:fldChar w:fldCharType="end"/>
        </w:r>
        <w:r w:rsidR="00A72691" w:rsidRPr="003773D1">
          <w:rPr>
            <w:sz w:val="22"/>
            <w:szCs w:val="22"/>
          </w:rPr>
          <w:t>/</w:t>
        </w:r>
        <w:fldSimple w:instr=" NUMPAGES  \* Arabic  \* MERGEFORMAT ">
          <w:r w:rsidR="00CC50FF" w:rsidRPr="00CC50FF">
            <w:rPr>
              <w:noProof/>
              <w:sz w:val="22"/>
              <w:szCs w:val="22"/>
            </w:rPr>
            <w:t>1</w:t>
          </w:r>
        </w:fldSimple>
      </w:p>
    </w:sdtContent>
  </w:sdt>
  <w:p w:rsidR="00A72691" w:rsidRDefault="00A726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446791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A72691" w:rsidRPr="003773D1" w:rsidRDefault="00B3297C" w:rsidP="0052525A">
        <w:pPr>
          <w:pStyle w:val="Pidipagina"/>
          <w:jc w:val="center"/>
          <w:rPr>
            <w:sz w:val="22"/>
            <w:szCs w:val="22"/>
          </w:rPr>
        </w:pPr>
        <w:r w:rsidRPr="003773D1">
          <w:rPr>
            <w:sz w:val="22"/>
            <w:szCs w:val="22"/>
          </w:rPr>
          <w:fldChar w:fldCharType="begin"/>
        </w:r>
        <w:r w:rsidR="00A72691" w:rsidRPr="003773D1">
          <w:rPr>
            <w:sz w:val="22"/>
            <w:szCs w:val="22"/>
          </w:rPr>
          <w:instrText>PAGE   \* MERGEFORMAT</w:instrText>
        </w:r>
        <w:r w:rsidRPr="003773D1">
          <w:rPr>
            <w:sz w:val="22"/>
            <w:szCs w:val="22"/>
          </w:rPr>
          <w:fldChar w:fldCharType="separate"/>
        </w:r>
        <w:r w:rsidR="00CC50FF">
          <w:rPr>
            <w:noProof/>
            <w:sz w:val="22"/>
            <w:szCs w:val="22"/>
          </w:rPr>
          <w:t>1</w:t>
        </w:r>
        <w:r w:rsidRPr="003773D1">
          <w:rPr>
            <w:sz w:val="22"/>
            <w:szCs w:val="22"/>
          </w:rPr>
          <w:fldChar w:fldCharType="end"/>
        </w:r>
        <w:r w:rsidR="00A72691" w:rsidRPr="003773D1">
          <w:rPr>
            <w:sz w:val="22"/>
            <w:szCs w:val="22"/>
          </w:rPr>
          <w:t>/</w:t>
        </w:r>
        <w:fldSimple w:instr=" NUMPAGES  \* Arabic  \* MERGEFORMAT ">
          <w:r w:rsidR="00CC50FF" w:rsidRPr="00CC50FF">
            <w:rPr>
              <w:noProof/>
              <w:sz w:val="22"/>
              <w:szCs w:val="22"/>
            </w:rPr>
            <w:t>1</w:t>
          </w:r>
        </w:fldSimple>
      </w:p>
    </w:sdtContent>
  </w:sdt>
  <w:p w:rsidR="00A72691" w:rsidRPr="0052525A" w:rsidRDefault="00A72691" w:rsidP="005252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A09" w:rsidRDefault="00190A09" w:rsidP="003773D1">
      <w:r>
        <w:separator/>
      </w:r>
    </w:p>
  </w:footnote>
  <w:footnote w:type="continuationSeparator" w:id="0">
    <w:p w:rsidR="00190A09" w:rsidRDefault="00190A09" w:rsidP="00377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5B5" w:rsidRPr="00511F0C" w:rsidRDefault="00863597" w:rsidP="009475B5">
    <w:pPr>
      <w:suppressAutoHyphens/>
      <w:rPr>
        <w:rFonts w:eastAsia="Calibri"/>
        <w:bCs/>
        <w:sz w:val="20"/>
        <w:lang w:eastAsia="zh-C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1BCB5C" wp14:editId="0C556D81">
          <wp:simplePos x="0" y="0"/>
          <wp:positionH relativeFrom="column">
            <wp:posOffset>-266700</wp:posOffset>
          </wp:positionH>
          <wp:positionV relativeFrom="paragraph">
            <wp:posOffset>-290830</wp:posOffset>
          </wp:positionV>
          <wp:extent cx="6933565" cy="2657475"/>
          <wp:effectExtent l="0" t="0" r="635" b="9525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magine 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906"/>
                  <a:stretch/>
                </pic:blipFill>
                <pic:spPr bwMode="auto">
                  <a:xfrm>
                    <a:off x="0" y="0"/>
                    <a:ext cx="6933565" cy="265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475B5" w:rsidRDefault="009475B5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863597">
    <w:pPr>
      <w:suppressAutoHyphens/>
      <w:rPr>
        <w:rFonts w:eastAsia="Calibri"/>
        <w:bCs/>
        <w:lang w:eastAsia="zh-CN"/>
      </w:rPr>
    </w:pPr>
    <w:r>
      <w:rPr>
        <w:rFonts w:eastAsia="Calibri"/>
        <w:bCs/>
        <w:lang w:eastAsia="zh-CN"/>
      </w:rPr>
      <w:t>A CURA DELLA SEGRETERIA</w:t>
    </w: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437"/>
      <w:gridCol w:w="1273"/>
      <w:gridCol w:w="1238"/>
      <w:gridCol w:w="2680"/>
    </w:tblGrid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Prot. Individuazione N.</w:t>
          </w:r>
        </w:p>
      </w:tc>
      <w:tc>
        <w:tcPr>
          <w:tcW w:w="2539" w:type="dxa"/>
          <w:gridSpan w:val="2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Prot. Contratto N.</w:t>
          </w:r>
        </w:p>
      </w:tc>
      <w:tc>
        <w:tcPr>
          <w:tcW w:w="2539" w:type="dxa"/>
          <w:gridSpan w:val="2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Prot. Affissione Contratto Albo Pretorio N.</w:t>
          </w:r>
        </w:p>
      </w:tc>
      <w:tc>
        <w:tcPr>
          <w:tcW w:w="2539" w:type="dxa"/>
          <w:gridSpan w:val="2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Registrazione Ufficio UNILAV</w:t>
          </w:r>
        </w:p>
      </w:tc>
      <w:tc>
        <w:tcPr>
          <w:tcW w:w="1288" w:type="dxa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SI</w:t>
          </w:r>
        </w:p>
      </w:tc>
      <w:tc>
        <w:tcPr>
          <w:tcW w:w="1251" w:type="dxa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NO</w:t>
          </w: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Registrazione Contratto su SIDI</w:t>
          </w:r>
        </w:p>
      </w:tc>
      <w:tc>
        <w:tcPr>
          <w:tcW w:w="1288" w:type="dxa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SI</w:t>
          </w:r>
        </w:p>
      </w:tc>
      <w:tc>
        <w:tcPr>
          <w:tcW w:w="1251" w:type="dxa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NO</w:t>
          </w: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</w:tbl>
  <w:p w:rsidR="00863597" w:rsidRDefault="00863597" w:rsidP="00863597">
    <w:pPr>
      <w:suppressAutoHyphens/>
      <w:jc w:val="center"/>
      <w:rPr>
        <w:rFonts w:eastAsia="Calibri"/>
        <w:bCs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D5E9B"/>
    <w:multiLevelType w:val="hybridMultilevel"/>
    <w:tmpl w:val="5CE2BA04"/>
    <w:lvl w:ilvl="0" w:tplc="4858D8C2">
      <w:start w:val="3"/>
      <w:numFmt w:val="upperLetter"/>
      <w:lvlText w:val="Modulo %1."/>
      <w:lvlJc w:val="left"/>
      <w:pPr>
        <w:ind w:left="144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36E8"/>
    <w:multiLevelType w:val="hybridMultilevel"/>
    <w:tmpl w:val="3D540DE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24D3F"/>
    <w:multiLevelType w:val="hybridMultilevel"/>
    <w:tmpl w:val="7DB058BC"/>
    <w:lvl w:ilvl="0" w:tplc="576069FC">
      <w:start w:val="2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D5526FD"/>
    <w:multiLevelType w:val="hybridMultilevel"/>
    <w:tmpl w:val="9A2CEF56"/>
    <w:lvl w:ilvl="0" w:tplc="28605454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FC50E79"/>
    <w:multiLevelType w:val="hybridMultilevel"/>
    <w:tmpl w:val="E620FB32"/>
    <w:lvl w:ilvl="0" w:tplc="426A4CBC">
      <w:start w:val="3"/>
      <w:numFmt w:val="upperLetter"/>
      <w:lvlText w:val="Modulo %1."/>
      <w:lvlJc w:val="left"/>
      <w:pPr>
        <w:ind w:left="144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A0993"/>
    <w:multiLevelType w:val="hybridMultilevel"/>
    <w:tmpl w:val="2E781C74"/>
    <w:lvl w:ilvl="0" w:tplc="65586C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C7FF8"/>
    <w:multiLevelType w:val="hybridMultilevel"/>
    <w:tmpl w:val="1272EB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408C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125EDD"/>
    <w:multiLevelType w:val="hybridMultilevel"/>
    <w:tmpl w:val="3E280564"/>
    <w:lvl w:ilvl="0" w:tplc="5CE4031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82AF4"/>
    <w:multiLevelType w:val="hybridMultilevel"/>
    <w:tmpl w:val="FCA6F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C5D62"/>
    <w:multiLevelType w:val="hybridMultilevel"/>
    <w:tmpl w:val="07B613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501245DC">
      <w:start w:val="1"/>
      <w:numFmt w:val="upperLetter"/>
      <w:lvlText w:val="Modulo %2."/>
      <w:lvlJc w:val="left"/>
      <w:pPr>
        <w:ind w:left="1440" w:hanging="360"/>
      </w:pPr>
      <w:rPr>
        <w:rFonts w:hint="default"/>
        <w:b/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A648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CB40175"/>
    <w:multiLevelType w:val="multilevel"/>
    <w:tmpl w:val="0A5481C6"/>
    <w:lvl w:ilvl="0">
      <w:start w:val="1"/>
      <w:numFmt w:val="decimal"/>
      <w:lvlText w:val="- Modello 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D9670D7"/>
    <w:multiLevelType w:val="hybridMultilevel"/>
    <w:tmpl w:val="85CEC5BE"/>
    <w:lvl w:ilvl="0" w:tplc="5CE4031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D2BC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6826EFC"/>
    <w:multiLevelType w:val="hybridMultilevel"/>
    <w:tmpl w:val="19182450"/>
    <w:lvl w:ilvl="0" w:tplc="B2C4C052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C3C37"/>
    <w:multiLevelType w:val="hybridMultilevel"/>
    <w:tmpl w:val="7780CE9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5C6382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1383681"/>
    <w:multiLevelType w:val="hybridMultilevel"/>
    <w:tmpl w:val="8000F99E"/>
    <w:lvl w:ilvl="0" w:tplc="576069FC">
      <w:start w:val="2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17"/>
  </w:num>
  <w:num w:numId="7">
    <w:abstractNumId w:val="16"/>
  </w:num>
  <w:num w:numId="8">
    <w:abstractNumId w:val="14"/>
  </w:num>
  <w:num w:numId="9">
    <w:abstractNumId w:val="13"/>
  </w:num>
  <w:num w:numId="10">
    <w:abstractNumId w:val="10"/>
  </w:num>
  <w:num w:numId="11">
    <w:abstractNumId w:val="8"/>
  </w:num>
  <w:num w:numId="12">
    <w:abstractNumId w:val="11"/>
  </w:num>
  <w:num w:numId="13">
    <w:abstractNumId w:val="9"/>
  </w:num>
  <w:num w:numId="14">
    <w:abstractNumId w:val="0"/>
  </w:num>
  <w:num w:numId="15">
    <w:abstractNumId w:val="4"/>
  </w:num>
  <w:num w:numId="16">
    <w:abstractNumId w:val="15"/>
  </w:num>
  <w:num w:numId="17">
    <w:abstractNumId w:val="1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6C6"/>
    <w:rsid w:val="000002BA"/>
    <w:rsid w:val="00000ABD"/>
    <w:rsid w:val="000013CC"/>
    <w:rsid w:val="00001BD5"/>
    <w:rsid w:val="000039C3"/>
    <w:rsid w:val="0000423B"/>
    <w:rsid w:val="000048B8"/>
    <w:rsid w:val="00004B67"/>
    <w:rsid w:val="00004C5C"/>
    <w:rsid w:val="00006B18"/>
    <w:rsid w:val="00012585"/>
    <w:rsid w:val="00012C6A"/>
    <w:rsid w:val="00013F25"/>
    <w:rsid w:val="000152E0"/>
    <w:rsid w:val="00015FF2"/>
    <w:rsid w:val="000162E4"/>
    <w:rsid w:val="000167FA"/>
    <w:rsid w:val="00020D79"/>
    <w:rsid w:val="00020EFD"/>
    <w:rsid w:val="0002168D"/>
    <w:rsid w:val="0002285B"/>
    <w:rsid w:val="0002404B"/>
    <w:rsid w:val="00024DEB"/>
    <w:rsid w:val="000250F3"/>
    <w:rsid w:val="0002563C"/>
    <w:rsid w:val="00025BBC"/>
    <w:rsid w:val="00025EED"/>
    <w:rsid w:val="000334E0"/>
    <w:rsid w:val="000343D5"/>
    <w:rsid w:val="000352AF"/>
    <w:rsid w:val="00035B6A"/>
    <w:rsid w:val="0003755D"/>
    <w:rsid w:val="00041209"/>
    <w:rsid w:val="00041A2E"/>
    <w:rsid w:val="00041C21"/>
    <w:rsid w:val="0004316B"/>
    <w:rsid w:val="000434F4"/>
    <w:rsid w:val="000448BA"/>
    <w:rsid w:val="000467C6"/>
    <w:rsid w:val="00050066"/>
    <w:rsid w:val="0005099A"/>
    <w:rsid w:val="00051918"/>
    <w:rsid w:val="00051E02"/>
    <w:rsid w:val="00052FF0"/>
    <w:rsid w:val="0005567B"/>
    <w:rsid w:val="000569A8"/>
    <w:rsid w:val="000626F6"/>
    <w:rsid w:val="00062A5F"/>
    <w:rsid w:val="00063A8F"/>
    <w:rsid w:val="0006427D"/>
    <w:rsid w:val="00066F86"/>
    <w:rsid w:val="0007019A"/>
    <w:rsid w:val="00070469"/>
    <w:rsid w:val="00071A0E"/>
    <w:rsid w:val="0007279C"/>
    <w:rsid w:val="000744CE"/>
    <w:rsid w:val="00075F98"/>
    <w:rsid w:val="000804CF"/>
    <w:rsid w:val="00080530"/>
    <w:rsid w:val="0008087F"/>
    <w:rsid w:val="000818AD"/>
    <w:rsid w:val="0008247E"/>
    <w:rsid w:val="000840A0"/>
    <w:rsid w:val="00084427"/>
    <w:rsid w:val="00086149"/>
    <w:rsid w:val="0008686C"/>
    <w:rsid w:val="00090160"/>
    <w:rsid w:val="0009104A"/>
    <w:rsid w:val="00091A6B"/>
    <w:rsid w:val="00092B4B"/>
    <w:rsid w:val="00093B13"/>
    <w:rsid w:val="000948FB"/>
    <w:rsid w:val="00094E90"/>
    <w:rsid w:val="00095DE6"/>
    <w:rsid w:val="00096A3B"/>
    <w:rsid w:val="00097635"/>
    <w:rsid w:val="000A10A2"/>
    <w:rsid w:val="000A13C5"/>
    <w:rsid w:val="000A157F"/>
    <w:rsid w:val="000A2622"/>
    <w:rsid w:val="000A334A"/>
    <w:rsid w:val="000A353E"/>
    <w:rsid w:val="000A3A77"/>
    <w:rsid w:val="000A48B0"/>
    <w:rsid w:val="000A64D4"/>
    <w:rsid w:val="000A661B"/>
    <w:rsid w:val="000A662A"/>
    <w:rsid w:val="000A7B47"/>
    <w:rsid w:val="000A7E94"/>
    <w:rsid w:val="000B0776"/>
    <w:rsid w:val="000B2AD4"/>
    <w:rsid w:val="000B3019"/>
    <w:rsid w:val="000B36BC"/>
    <w:rsid w:val="000B4087"/>
    <w:rsid w:val="000B5B79"/>
    <w:rsid w:val="000B617A"/>
    <w:rsid w:val="000B70C4"/>
    <w:rsid w:val="000C08BB"/>
    <w:rsid w:val="000C15FF"/>
    <w:rsid w:val="000C1C42"/>
    <w:rsid w:val="000C2481"/>
    <w:rsid w:val="000C2C39"/>
    <w:rsid w:val="000C493E"/>
    <w:rsid w:val="000C5415"/>
    <w:rsid w:val="000C5547"/>
    <w:rsid w:val="000C5E66"/>
    <w:rsid w:val="000C5F06"/>
    <w:rsid w:val="000C600E"/>
    <w:rsid w:val="000D194C"/>
    <w:rsid w:val="000D278D"/>
    <w:rsid w:val="000D282D"/>
    <w:rsid w:val="000D3D36"/>
    <w:rsid w:val="000D5AD5"/>
    <w:rsid w:val="000D66F0"/>
    <w:rsid w:val="000D7016"/>
    <w:rsid w:val="000E01EF"/>
    <w:rsid w:val="000E0215"/>
    <w:rsid w:val="000E159A"/>
    <w:rsid w:val="000E2827"/>
    <w:rsid w:val="000E46EA"/>
    <w:rsid w:val="000E4842"/>
    <w:rsid w:val="000E4C84"/>
    <w:rsid w:val="000E4CBD"/>
    <w:rsid w:val="000E588D"/>
    <w:rsid w:val="000E5D53"/>
    <w:rsid w:val="000E65EB"/>
    <w:rsid w:val="000E6ADB"/>
    <w:rsid w:val="000E7F15"/>
    <w:rsid w:val="000F0172"/>
    <w:rsid w:val="000F0AF3"/>
    <w:rsid w:val="000F12E4"/>
    <w:rsid w:val="000F34EC"/>
    <w:rsid w:val="000F4809"/>
    <w:rsid w:val="000F6DBD"/>
    <w:rsid w:val="000F7DCE"/>
    <w:rsid w:val="00101F9F"/>
    <w:rsid w:val="00102F6E"/>
    <w:rsid w:val="001037AD"/>
    <w:rsid w:val="0010408C"/>
    <w:rsid w:val="00105A8C"/>
    <w:rsid w:val="00107737"/>
    <w:rsid w:val="00107B16"/>
    <w:rsid w:val="0011104E"/>
    <w:rsid w:val="001129D9"/>
    <w:rsid w:val="00112BA3"/>
    <w:rsid w:val="00113476"/>
    <w:rsid w:val="001154AD"/>
    <w:rsid w:val="00116984"/>
    <w:rsid w:val="00116CF1"/>
    <w:rsid w:val="00117980"/>
    <w:rsid w:val="0012080E"/>
    <w:rsid w:val="00123F55"/>
    <w:rsid w:val="0012430D"/>
    <w:rsid w:val="0012463C"/>
    <w:rsid w:val="00124D47"/>
    <w:rsid w:val="001255D1"/>
    <w:rsid w:val="00125712"/>
    <w:rsid w:val="00126B6C"/>
    <w:rsid w:val="001307A0"/>
    <w:rsid w:val="001319EB"/>
    <w:rsid w:val="001350C6"/>
    <w:rsid w:val="00135272"/>
    <w:rsid w:val="0014006F"/>
    <w:rsid w:val="0014191E"/>
    <w:rsid w:val="00142235"/>
    <w:rsid w:val="001455EA"/>
    <w:rsid w:val="00145E0E"/>
    <w:rsid w:val="001500A6"/>
    <w:rsid w:val="00152DD8"/>
    <w:rsid w:val="001544E2"/>
    <w:rsid w:val="00156F6A"/>
    <w:rsid w:val="001600B2"/>
    <w:rsid w:val="00160F10"/>
    <w:rsid w:val="001612F2"/>
    <w:rsid w:val="00161EC5"/>
    <w:rsid w:val="00161F42"/>
    <w:rsid w:val="00163897"/>
    <w:rsid w:val="00163C84"/>
    <w:rsid w:val="00163CA4"/>
    <w:rsid w:val="001648E9"/>
    <w:rsid w:val="00164D52"/>
    <w:rsid w:val="00165578"/>
    <w:rsid w:val="001657D3"/>
    <w:rsid w:val="00165B98"/>
    <w:rsid w:val="00165CF6"/>
    <w:rsid w:val="00170779"/>
    <w:rsid w:val="001710CE"/>
    <w:rsid w:val="001721C6"/>
    <w:rsid w:val="0017342A"/>
    <w:rsid w:val="00174544"/>
    <w:rsid w:val="001745D5"/>
    <w:rsid w:val="00175213"/>
    <w:rsid w:val="00176893"/>
    <w:rsid w:val="0018183E"/>
    <w:rsid w:val="0018199E"/>
    <w:rsid w:val="00182A96"/>
    <w:rsid w:val="00182FAB"/>
    <w:rsid w:val="00184053"/>
    <w:rsid w:val="0018451F"/>
    <w:rsid w:val="00184C48"/>
    <w:rsid w:val="00185008"/>
    <w:rsid w:val="0018580B"/>
    <w:rsid w:val="0018610F"/>
    <w:rsid w:val="00186D7A"/>
    <w:rsid w:val="00187034"/>
    <w:rsid w:val="001872CF"/>
    <w:rsid w:val="00190A09"/>
    <w:rsid w:val="00191865"/>
    <w:rsid w:val="00192532"/>
    <w:rsid w:val="00192AC2"/>
    <w:rsid w:val="00192CBA"/>
    <w:rsid w:val="00193E82"/>
    <w:rsid w:val="00194066"/>
    <w:rsid w:val="00195559"/>
    <w:rsid w:val="00197194"/>
    <w:rsid w:val="001A13A1"/>
    <w:rsid w:val="001A2659"/>
    <w:rsid w:val="001A37CC"/>
    <w:rsid w:val="001A5657"/>
    <w:rsid w:val="001A6748"/>
    <w:rsid w:val="001A726E"/>
    <w:rsid w:val="001A75DF"/>
    <w:rsid w:val="001A762F"/>
    <w:rsid w:val="001A770D"/>
    <w:rsid w:val="001B0122"/>
    <w:rsid w:val="001B0593"/>
    <w:rsid w:val="001B115C"/>
    <w:rsid w:val="001B1359"/>
    <w:rsid w:val="001B2B87"/>
    <w:rsid w:val="001B478C"/>
    <w:rsid w:val="001B51FC"/>
    <w:rsid w:val="001B5A38"/>
    <w:rsid w:val="001B7221"/>
    <w:rsid w:val="001C0465"/>
    <w:rsid w:val="001C0BE6"/>
    <w:rsid w:val="001C117B"/>
    <w:rsid w:val="001C1A34"/>
    <w:rsid w:val="001C2D0B"/>
    <w:rsid w:val="001C2D65"/>
    <w:rsid w:val="001C37EA"/>
    <w:rsid w:val="001C6C83"/>
    <w:rsid w:val="001D00FC"/>
    <w:rsid w:val="001D0A55"/>
    <w:rsid w:val="001D226D"/>
    <w:rsid w:val="001D510B"/>
    <w:rsid w:val="001D5730"/>
    <w:rsid w:val="001D5BE7"/>
    <w:rsid w:val="001D5E43"/>
    <w:rsid w:val="001D68F6"/>
    <w:rsid w:val="001E1CB1"/>
    <w:rsid w:val="001E1ECA"/>
    <w:rsid w:val="001E5860"/>
    <w:rsid w:val="001E6EA6"/>
    <w:rsid w:val="001E7957"/>
    <w:rsid w:val="001F16CE"/>
    <w:rsid w:val="001F24AC"/>
    <w:rsid w:val="001F27E8"/>
    <w:rsid w:val="001F4ECC"/>
    <w:rsid w:val="001F5EC6"/>
    <w:rsid w:val="00200692"/>
    <w:rsid w:val="00200F89"/>
    <w:rsid w:val="002021BB"/>
    <w:rsid w:val="00203DCE"/>
    <w:rsid w:val="00204EA1"/>
    <w:rsid w:val="0020581B"/>
    <w:rsid w:val="00207F3A"/>
    <w:rsid w:val="002103E4"/>
    <w:rsid w:val="00212BDD"/>
    <w:rsid w:val="0021388B"/>
    <w:rsid w:val="00213EB7"/>
    <w:rsid w:val="002141AA"/>
    <w:rsid w:val="00214D35"/>
    <w:rsid w:val="002161C6"/>
    <w:rsid w:val="00216698"/>
    <w:rsid w:val="002170AF"/>
    <w:rsid w:val="002172A9"/>
    <w:rsid w:val="00217662"/>
    <w:rsid w:val="002179D9"/>
    <w:rsid w:val="00217A4D"/>
    <w:rsid w:val="00217F46"/>
    <w:rsid w:val="00221408"/>
    <w:rsid w:val="00232F9C"/>
    <w:rsid w:val="00233481"/>
    <w:rsid w:val="00234939"/>
    <w:rsid w:val="00234DA4"/>
    <w:rsid w:val="00236BA2"/>
    <w:rsid w:val="00237A91"/>
    <w:rsid w:val="00240A41"/>
    <w:rsid w:val="00240AC4"/>
    <w:rsid w:val="00240E9F"/>
    <w:rsid w:val="00241499"/>
    <w:rsid w:val="00243C9D"/>
    <w:rsid w:val="00244893"/>
    <w:rsid w:val="00244918"/>
    <w:rsid w:val="00246696"/>
    <w:rsid w:val="002468B7"/>
    <w:rsid w:val="00247B1A"/>
    <w:rsid w:val="00247FC9"/>
    <w:rsid w:val="0025086C"/>
    <w:rsid w:val="00251356"/>
    <w:rsid w:val="00252378"/>
    <w:rsid w:val="002557ED"/>
    <w:rsid w:val="00255CC6"/>
    <w:rsid w:val="00261C7E"/>
    <w:rsid w:val="00263713"/>
    <w:rsid w:val="002640B8"/>
    <w:rsid w:val="00265789"/>
    <w:rsid w:val="00265D9E"/>
    <w:rsid w:val="00267D78"/>
    <w:rsid w:val="00267DAE"/>
    <w:rsid w:val="002716F5"/>
    <w:rsid w:val="00271984"/>
    <w:rsid w:val="00274C09"/>
    <w:rsid w:val="00277806"/>
    <w:rsid w:val="002817AE"/>
    <w:rsid w:val="00281BB2"/>
    <w:rsid w:val="00281D83"/>
    <w:rsid w:val="00281DC6"/>
    <w:rsid w:val="002824D0"/>
    <w:rsid w:val="002826C6"/>
    <w:rsid w:val="00282DD3"/>
    <w:rsid w:val="00283252"/>
    <w:rsid w:val="00285AF7"/>
    <w:rsid w:val="00291F9B"/>
    <w:rsid w:val="00293009"/>
    <w:rsid w:val="00293172"/>
    <w:rsid w:val="0029338D"/>
    <w:rsid w:val="00295E4C"/>
    <w:rsid w:val="00295E79"/>
    <w:rsid w:val="00295FA5"/>
    <w:rsid w:val="002A17AC"/>
    <w:rsid w:val="002A2072"/>
    <w:rsid w:val="002A2140"/>
    <w:rsid w:val="002A52F8"/>
    <w:rsid w:val="002A5A7F"/>
    <w:rsid w:val="002A63D5"/>
    <w:rsid w:val="002B0089"/>
    <w:rsid w:val="002B04E7"/>
    <w:rsid w:val="002B6F28"/>
    <w:rsid w:val="002C2F04"/>
    <w:rsid w:val="002C63FB"/>
    <w:rsid w:val="002C64FF"/>
    <w:rsid w:val="002C7339"/>
    <w:rsid w:val="002C7B64"/>
    <w:rsid w:val="002D079F"/>
    <w:rsid w:val="002D2F39"/>
    <w:rsid w:val="002D4554"/>
    <w:rsid w:val="002D5E31"/>
    <w:rsid w:val="002D7E30"/>
    <w:rsid w:val="002E175B"/>
    <w:rsid w:val="002E29C4"/>
    <w:rsid w:val="002E41D7"/>
    <w:rsid w:val="002E424F"/>
    <w:rsid w:val="002E59EA"/>
    <w:rsid w:val="002E7098"/>
    <w:rsid w:val="002F27DF"/>
    <w:rsid w:val="002F355C"/>
    <w:rsid w:val="002F3727"/>
    <w:rsid w:val="002F3CE1"/>
    <w:rsid w:val="002F53B2"/>
    <w:rsid w:val="002F6C86"/>
    <w:rsid w:val="002F735E"/>
    <w:rsid w:val="002F7D37"/>
    <w:rsid w:val="00301320"/>
    <w:rsid w:val="00301DDE"/>
    <w:rsid w:val="003030EA"/>
    <w:rsid w:val="0030434E"/>
    <w:rsid w:val="003049B1"/>
    <w:rsid w:val="00304B9D"/>
    <w:rsid w:val="00307364"/>
    <w:rsid w:val="0030767B"/>
    <w:rsid w:val="00307EA3"/>
    <w:rsid w:val="00311860"/>
    <w:rsid w:val="00312289"/>
    <w:rsid w:val="00314160"/>
    <w:rsid w:val="003175E3"/>
    <w:rsid w:val="003203CE"/>
    <w:rsid w:val="003217CD"/>
    <w:rsid w:val="00321EA9"/>
    <w:rsid w:val="00327016"/>
    <w:rsid w:val="00327211"/>
    <w:rsid w:val="00330375"/>
    <w:rsid w:val="00330694"/>
    <w:rsid w:val="00331759"/>
    <w:rsid w:val="00331E47"/>
    <w:rsid w:val="003332F6"/>
    <w:rsid w:val="0033362E"/>
    <w:rsid w:val="00335549"/>
    <w:rsid w:val="003356C0"/>
    <w:rsid w:val="0033577E"/>
    <w:rsid w:val="00335E6F"/>
    <w:rsid w:val="003365BD"/>
    <w:rsid w:val="003365BE"/>
    <w:rsid w:val="00336E66"/>
    <w:rsid w:val="00337D4C"/>
    <w:rsid w:val="00340E25"/>
    <w:rsid w:val="003412E4"/>
    <w:rsid w:val="003417C7"/>
    <w:rsid w:val="0034367C"/>
    <w:rsid w:val="00344EB9"/>
    <w:rsid w:val="0034511F"/>
    <w:rsid w:val="003455C8"/>
    <w:rsid w:val="00345653"/>
    <w:rsid w:val="00346391"/>
    <w:rsid w:val="0034768A"/>
    <w:rsid w:val="00347DA1"/>
    <w:rsid w:val="00347EE6"/>
    <w:rsid w:val="00351FA7"/>
    <w:rsid w:val="00352D1D"/>
    <w:rsid w:val="00352FCE"/>
    <w:rsid w:val="0035327D"/>
    <w:rsid w:val="00357424"/>
    <w:rsid w:val="00360AA1"/>
    <w:rsid w:val="00360E96"/>
    <w:rsid w:val="0036112B"/>
    <w:rsid w:val="00362170"/>
    <w:rsid w:val="00363732"/>
    <w:rsid w:val="0036552F"/>
    <w:rsid w:val="00365781"/>
    <w:rsid w:val="00365A9D"/>
    <w:rsid w:val="00367640"/>
    <w:rsid w:val="003735B2"/>
    <w:rsid w:val="003737DC"/>
    <w:rsid w:val="00374445"/>
    <w:rsid w:val="00374A29"/>
    <w:rsid w:val="0037610B"/>
    <w:rsid w:val="00377330"/>
    <w:rsid w:val="003773D1"/>
    <w:rsid w:val="00377FD4"/>
    <w:rsid w:val="00380B1C"/>
    <w:rsid w:val="003810C7"/>
    <w:rsid w:val="00383D52"/>
    <w:rsid w:val="0038410D"/>
    <w:rsid w:val="00384693"/>
    <w:rsid w:val="00384767"/>
    <w:rsid w:val="00384D38"/>
    <w:rsid w:val="003860DC"/>
    <w:rsid w:val="00390A4C"/>
    <w:rsid w:val="00390B8A"/>
    <w:rsid w:val="00391C47"/>
    <w:rsid w:val="00391E94"/>
    <w:rsid w:val="00392457"/>
    <w:rsid w:val="00393448"/>
    <w:rsid w:val="00394CD2"/>
    <w:rsid w:val="003957A3"/>
    <w:rsid w:val="003A30C5"/>
    <w:rsid w:val="003A5E44"/>
    <w:rsid w:val="003A6678"/>
    <w:rsid w:val="003B05CE"/>
    <w:rsid w:val="003B0604"/>
    <w:rsid w:val="003B0B0A"/>
    <w:rsid w:val="003B0DE4"/>
    <w:rsid w:val="003B0E67"/>
    <w:rsid w:val="003B0EFA"/>
    <w:rsid w:val="003B3064"/>
    <w:rsid w:val="003B44C9"/>
    <w:rsid w:val="003B5E9B"/>
    <w:rsid w:val="003B74AE"/>
    <w:rsid w:val="003B7E26"/>
    <w:rsid w:val="003C02BB"/>
    <w:rsid w:val="003C0774"/>
    <w:rsid w:val="003C1382"/>
    <w:rsid w:val="003C2218"/>
    <w:rsid w:val="003C2757"/>
    <w:rsid w:val="003C54AD"/>
    <w:rsid w:val="003C551D"/>
    <w:rsid w:val="003D0B4A"/>
    <w:rsid w:val="003D1D8E"/>
    <w:rsid w:val="003D5AD7"/>
    <w:rsid w:val="003D76E1"/>
    <w:rsid w:val="003E3D09"/>
    <w:rsid w:val="003F13DA"/>
    <w:rsid w:val="003F166B"/>
    <w:rsid w:val="003F6FE2"/>
    <w:rsid w:val="003F767E"/>
    <w:rsid w:val="003F7886"/>
    <w:rsid w:val="004005BD"/>
    <w:rsid w:val="004007C9"/>
    <w:rsid w:val="004015FA"/>
    <w:rsid w:val="004019E4"/>
    <w:rsid w:val="004021E1"/>
    <w:rsid w:val="00404361"/>
    <w:rsid w:val="0040443D"/>
    <w:rsid w:val="00405257"/>
    <w:rsid w:val="00405C60"/>
    <w:rsid w:val="00406B56"/>
    <w:rsid w:val="0040707B"/>
    <w:rsid w:val="00410094"/>
    <w:rsid w:val="0041071D"/>
    <w:rsid w:val="004112FC"/>
    <w:rsid w:val="00411302"/>
    <w:rsid w:val="00411E3D"/>
    <w:rsid w:val="0041220C"/>
    <w:rsid w:val="00412B36"/>
    <w:rsid w:val="0042047E"/>
    <w:rsid w:val="00420BD0"/>
    <w:rsid w:val="00423DEF"/>
    <w:rsid w:val="00423EBA"/>
    <w:rsid w:val="00424BF6"/>
    <w:rsid w:val="0042751F"/>
    <w:rsid w:val="00427FC0"/>
    <w:rsid w:val="00430583"/>
    <w:rsid w:val="00433923"/>
    <w:rsid w:val="00433EC9"/>
    <w:rsid w:val="004347FF"/>
    <w:rsid w:val="004362AB"/>
    <w:rsid w:val="00441EA1"/>
    <w:rsid w:val="004427B8"/>
    <w:rsid w:val="00442C8D"/>
    <w:rsid w:val="00444D85"/>
    <w:rsid w:val="0044638F"/>
    <w:rsid w:val="004521C5"/>
    <w:rsid w:val="004531C2"/>
    <w:rsid w:val="004554A3"/>
    <w:rsid w:val="00455C32"/>
    <w:rsid w:val="00455E38"/>
    <w:rsid w:val="004565E3"/>
    <w:rsid w:val="0046063E"/>
    <w:rsid w:val="00461865"/>
    <w:rsid w:val="00461DAB"/>
    <w:rsid w:val="004629CE"/>
    <w:rsid w:val="004635B2"/>
    <w:rsid w:val="004654C8"/>
    <w:rsid w:val="00466B6F"/>
    <w:rsid w:val="00467508"/>
    <w:rsid w:val="00470207"/>
    <w:rsid w:val="00472350"/>
    <w:rsid w:val="004724D2"/>
    <w:rsid w:val="00472B19"/>
    <w:rsid w:val="00473DC1"/>
    <w:rsid w:val="00474FAD"/>
    <w:rsid w:val="0047784A"/>
    <w:rsid w:val="004809D5"/>
    <w:rsid w:val="004818C1"/>
    <w:rsid w:val="00482069"/>
    <w:rsid w:val="004820CA"/>
    <w:rsid w:val="00482219"/>
    <w:rsid w:val="004825FB"/>
    <w:rsid w:val="00484CC8"/>
    <w:rsid w:val="00484EBB"/>
    <w:rsid w:val="00485C60"/>
    <w:rsid w:val="004865C4"/>
    <w:rsid w:val="00486E6B"/>
    <w:rsid w:val="0048790D"/>
    <w:rsid w:val="00490E2F"/>
    <w:rsid w:val="004951A8"/>
    <w:rsid w:val="00495506"/>
    <w:rsid w:val="00496133"/>
    <w:rsid w:val="00496642"/>
    <w:rsid w:val="00496648"/>
    <w:rsid w:val="0049685E"/>
    <w:rsid w:val="00497228"/>
    <w:rsid w:val="00497FE8"/>
    <w:rsid w:val="004A0228"/>
    <w:rsid w:val="004A0C3A"/>
    <w:rsid w:val="004A0FDE"/>
    <w:rsid w:val="004A333A"/>
    <w:rsid w:val="004A3B23"/>
    <w:rsid w:val="004A3BE7"/>
    <w:rsid w:val="004A3FA9"/>
    <w:rsid w:val="004A4C22"/>
    <w:rsid w:val="004A5032"/>
    <w:rsid w:val="004A506C"/>
    <w:rsid w:val="004A6601"/>
    <w:rsid w:val="004A765A"/>
    <w:rsid w:val="004B0939"/>
    <w:rsid w:val="004B0EFD"/>
    <w:rsid w:val="004B2CA4"/>
    <w:rsid w:val="004B590D"/>
    <w:rsid w:val="004C047C"/>
    <w:rsid w:val="004C0CDF"/>
    <w:rsid w:val="004C0F9C"/>
    <w:rsid w:val="004C46EF"/>
    <w:rsid w:val="004C57E7"/>
    <w:rsid w:val="004C5834"/>
    <w:rsid w:val="004C6B27"/>
    <w:rsid w:val="004C7B91"/>
    <w:rsid w:val="004D095D"/>
    <w:rsid w:val="004D0BDC"/>
    <w:rsid w:val="004D157F"/>
    <w:rsid w:val="004D249F"/>
    <w:rsid w:val="004D31E3"/>
    <w:rsid w:val="004D3418"/>
    <w:rsid w:val="004D3771"/>
    <w:rsid w:val="004D4244"/>
    <w:rsid w:val="004D6A10"/>
    <w:rsid w:val="004D72CD"/>
    <w:rsid w:val="004D7F17"/>
    <w:rsid w:val="004E11BB"/>
    <w:rsid w:val="004E1834"/>
    <w:rsid w:val="004E1858"/>
    <w:rsid w:val="004E1D20"/>
    <w:rsid w:val="004E215F"/>
    <w:rsid w:val="004E2449"/>
    <w:rsid w:val="004E25A1"/>
    <w:rsid w:val="004E5694"/>
    <w:rsid w:val="004E79B8"/>
    <w:rsid w:val="004F121A"/>
    <w:rsid w:val="004F3423"/>
    <w:rsid w:val="004F543B"/>
    <w:rsid w:val="004F5A60"/>
    <w:rsid w:val="004F6AF9"/>
    <w:rsid w:val="004F78AD"/>
    <w:rsid w:val="005010EB"/>
    <w:rsid w:val="005024C4"/>
    <w:rsid w:val="00502B17"/>
    <w:rsid w:val="00503585"/>
    <w:rsid w:val="00504274"/>
    <w:rsid w:val="00504559"/>
    <w:rsid w:val="00504703"/>
    <w:rsid w:val="00505714"/>
    <w:rsid w:val="0051030F"/>
    <w:rsid w:val="00510BA7"/>
    <w:rsid w:val="00510D8E"/>
    <w:rsid w:val="005116C2"/>
    <w:rsid w:val="00513A39"/>
    <w:rsid w:val="005141D9"/>
    <w:rsid w:val="0051528C"/>
    <w:rsid w:val="0051563F"/>
    <w:rsid w:val="00515951"/>
    <w:rsid w:val="00516C71"/>
    <w:rsid w:val="00520CFA"/>
    <w:rsid w:val="00521393"/>
    <w:rsid w:val="00525037"/>
    <w:rsid w:val="0052525A"/>
    <w:rsid w:val="00526263"/>
    <w:rsid w:val="00526889"/>
    <w:rsid w:val="00527027"/>
    <w:rsid w:val="00530E3F"/>
    <w:rsid w:val="0053218A"/>
    <w:rsid w:val="00535192"/>
    <w:rsid w:val="00535CB0"/>
    <w:rsid w:val="005362C2"/>
    <w:rsid w:val="0053704A"/>
    <w:rsid w:val="0054163B"/>
    <w:rsid w:val="00541DF8"/>
    <w:rsid w:val="005428FB"/>
    <w:rsid w:val="0054298F"/>
    <w:rsid w:val="00543579"/>
    <w:rsid w:val="00544750"/>
    <w:rsid w:val="00546653"/>
    <w:rsid w:val="005470F8"/>
    <w:rsid w:val="00547DBF"/>
    <w:rsid w:val="005510E4"/>
    <w:rsid w:val="00551555"/>
    <w:rsid w:val="005516C2"/>
    <w:rsid w:val="00552905"/>
    <w:rsid w:val="00553138"/>
    <w:rsid w:val="00564021"/>
    <w:rsid w:val="00564A42"/>
    <w:rsid w:val="00564A43"/>
    <w:rsid w:val="005652F5"/>
    <w:rsid w:val="00565975"/>
    <w:rsid w:val="00567309"/>
    <w:rsid w:val="0057005D"/>
    <w:rsid w:val="0057030D"/>
    <w:rsid w:val="0057237B"/>
    <w:rsid w:val="00572558"/>
    <w:rsid w:val="00573548"/>
    <w:rsid w:val="00574758"/>
    <w:rsid w:val="005760DF"/>
    <w:rsid w:val="00577222"/>
    <w:rsid w:val="00581776"/>
    <w:rsid w:val="00582B73"/>
    <w:rsid w:val="00586BD3"/>
    <w:rsid w:val="00587FED"/>
    <w:rsid w:val="00590D39"/>
    <w:rsid w:val="00592673"/>
    <w:rsid w:val="00594016"/>
    <w:rsid w:val="0059591D"/>
    <w:rsid w:val="005959B6"/>
    <w:rsid w:val="005965E3"/>
    <w:rsid w:val="00596948"/>
    <w:rsid w:val="005A0151"/>
    <w:rsid w:val="005A17B8"/>
    <w:rsid w:val="005A35BF"/>
    <w:rsid w:val="005A5272"/>
    <w:rsid w:val="005A5B42"/>
    <w:rsid w:val="005A778D"/>
    <w:rsid w:val="005B2BEF"/>
    <w:rsid w:val="005B422F"/>
    <w:rsid w:val="005B526F"/>
    <w:rsid w:val="005B663E"/>
    <w:rsid w:val="005B68EC"/>
    <w:rsid w:val="005B7A81"/>
    <w:rsid w:val="005C1985"/>
    <w:rsid w:val="005C25AA"/>
    <w:rsid w:val="005C2911"/>
    <w:rsid w:val="005C394A"/>
    <w:rsid w:val="005C6EE3"/>
    <w:rsid w:val="005D0BEB"/>
    <w:rsid w:val="005D1073"/>
    <w:rsid w:val="005D2DB1"/>
    <w:rsid w:val="005D4C34"/>
    <w:rsid w:val="005D7570"/>
    <w:rsid w:val="005E0B4B"/>
    <w:rsid w:val="005E184E"/>
    <w:rsid w:val="005E1A44"/>
    <w:rsid w:val="005E31E4"/>
    <w:rsid w:val="005E412B"/>
    <w:rsid w:val="005E42AC"/>
    <w:rsid w:val="005E4A95"/>
    <w:rsid w:val="005E4CA3"/>
    <w:rsid w:val="005E5281"/>
    <w:rsid w:val="005E54C7"/>
    <w:rsid w:val="005E6316"/>
    <w:rsid w:val="005E6B73"/>
    <w:rsid w:val="005E74C4"/>
    <w:rsid w:val="005E7522"/>
    <w:rsid w:val="005E7FDD"/>
    <w:rsid w:val="005F5504"/>
    <w:rsid w:val="005F62A2"/>
    <w:rsid w:val="005F6E1F"/>
    <w:rsid w:val="00601345"/>
    <w:rsid w:val="0060259A"/>
    <w:rsid w:val="00603934"/>
    <w:rsid w:val="006057C3"/>
    <w:rsid w:val="00605C8A"/>
    <w:rsid w:val="006071FA"/>
    <w:rsid w:val="0060758D"/>
    <w:rsid w:val="0060764E"/>
    <w:rsid w:val="006124F3"/>
    <w:rsid w:val="00612B60"/>
    <w:rsid w:val="00613773"/>
    <w:rsid w:val="00614A4E"/>
    <w:rsid w:val="00615752"/>
    <w:rsid w:val="006159C1"/>
    <w:rsid w:val="00615ECC"/>
    <w:rsid w:val="0062423D"/>
    <w:rsid w:val="00627F07"/>
    <w:rsid w:val="00632167"/>
    <w:rsid w:val="00635B15"/>
    <w:rsid w:val="0064022E"/>
    <w:rsid w:val="00640CAE"/>
    <w:rsid w:val="00640FDE"/>
    <w:rsid w:val="00643F78"/>
    <w:rsid w:val="006447BF"/>
    <w:rsid w:val="006454C1"/>
    <w:rsid w:val="006462CD"/>
    <w:rsid w:val="0064738C"/>
    <w:rsid w:val="006476C9"/>
    <w:rsid w:val="00652719"/>
    <w:rsid w:val="006540B0"/>
    <w:rsid w:val="006543E7"/>
    <w:rsid w:val="006555CF"/>
    <w:rsid w:val="006555D0"/>
    <w:rsid w:val="00655ECC"/>
    <w:rsid w:val="00661CFD"/>
    <w:rsid w:val="00664334"/>
    <w:rsid w:val="00664B75"/>
    <w:rsid w:val="00664EE6"/>
    <w:rsid w:val="006655AF"/>
    <w:rsid w:val="00665A19"/>
    <w:rsid w:val="006661AA"/>
    <w:rsid w:val="00670046"/>
    <w:rsid w:val="0067069A"/>
    <w:rsid w:val="0067155B"/>
    <w:rsid w:val="00672714"/>
    <w:rsid w:val="00675601"/>
    <w:rsid w:val="0067606A"/>
    <w:rsid w:val="00676D5E"/>
    <w:rsid w:val="00677165"/>
    <w:rsid w:val="00681A35"/>
    <w:rsid w:val="00682EC8"/>
    <w:rsid w:val="006833AD"/>
    <w:rsid w:val="00683BD1"/>
    <w:rsid w:val="00684737"/>
    <w:rsid w:val="006847CD"/>
    <w:rsid w:val="006847D6"/>
    <w:rsid w:val="00684F7E"/>
    <w:rsid w:val="00687719"/>
    <w:rsid w:val="00687846"/>
    <w:rsid w:val="00691B85"/>
    <w:rsid w:val="00693FF3"/>
    <w:rsid w:val="006946A9"/>
    <w:rsid w:val="006953E4"/>
    <w:rsid w:val="00696024"/>
    <w:rsid w:val="006A049B"/>
    <w:rsid w:val="006A0854"/>
    <w:rsid w:val="006A09D1"/>
    <w:rsid w:val="006A1812"/>
    <w:rsid w:val="006A2791"/>
    <w:rsid w:val="006A4193"/>
    <w:rsid w:val="006A5A21"/>
    <w:rsid w:val="006A601E"/>
    <w:rsid w:val="006A634F"/>
    <w:rsid w:val="006A6707"/>
    <w:rsid w:val="006B0680"/>
    <w:rsid w:val="006B1BEF"/>
    <w:rsid w:val="006B1D46"/>
    <w:rsid w:val="006B1DDA"/>
    <w:rsid w:val="006B2159"/>
    <w:rsid w:val="006B237F"/>
    <w:rsid w:val="006B4CBA"/>
    <w:rsid w:val="006B4D15"/>
    <w:rsid w:val="006B709F"/>
    <w:rsid w:val="006C08FB"/>
    <w:rsid w:val="006C0C46"/>
    <w:rsid w:val="006C330D"/>
    <w:rsid w:val="006C6173"/>
    <w:rsid w:val="006D02A0"/>
    <w:rsid w:val="006D0575"/>
    <w:rsid w:val="006D0F5B"/>
    <w:rsid w:val="006D26D1"/>
    <w:rsid w:val="006D316F"/>
    <w:rsid w:val="006D6257"/>
    <w:rsid w:val="006D7E06"/>
    <w:rsid w:val="006E00DF"/>
    <w:rsid w:val="006E1005"/>
    <w:rsid w:val="006E47EA"/>
    <w:rsid w:val="006E4D98"/>
    <w:rsid w:val="006E53BC"/>
    <w:rsid w:val="006E6840"/>
    <w:rsid w:val="006E6FD3"/>
    <w:rsid w:val="006F02B1"/>
    <w:rsid w:val="006F11D0"/>
    <w:rsid w:val="006F1B95"/>
    <w:rsid w:val="006F346D"/>
    <w:rsid w:val="006F36F1"/>
    <w:rsid w:val="006F543C"/>
    <w:rsid w:val="006F55E0"/>
    <w:rsid w:val="006F5AD0"/>
    <w:rsid w:val="006F6024"/>
    <w:rsid w:val="006F6570"/>
    <w:rsid w:val="007004E9"/>
    <w:rsid w:val="00700949"/>
    <w:rsid w:val="0070106D"/>
    <w:rsid w:val="00702DFB"/>
    <w:rsid w:val="00703E93"/>
    <w:rsid w:val="007056BA"/>
    <w:rsid w:val="00705A6F"/>
    <w:rsid w:val="00705CCF"/>
    <w:rsid w:val="00705DCF"/>
    <w:rsid w:val="00705FDD"/>
    <w:rsid w:val="0070625A"/>
    <w:rsid w:val="007071F7"/>
    <w:rsid w:val="00712DF7"/>
    <w:rsid w:val="00714399"/>
    <w:rsid w:val="00714F3E"/>
    <w:rsid w:val="007155F2"/>
    <w:rsid w:val="00715AF3"/>
    <w:rsid w:val="007234EB"/>
    <w:rsid w:val="00723F0A"/>
    <w:rsid w:val="00724565"/>
    <w:rsid w:val="00726EED"/>
    <w:rsid w:val="007301F8"/>
    <w:rsid w:val="007327AF"/>
    <w:rsid w:val="00733292"/>
    <w:rsid w:val="00735D00"/>
    <w:rsid w:val="00736E1A"/>
    <w:rsid w:val="00737210"/>
    <w:rsid w:val="00737964"/>
    <w:rsid w:val="00737EDE"/>
    <w:rsid w:val="007457BD"/>
    <w:rsid w:val="00747890"/>
    <w:rsid w:val="007521B9"/>
    <w:rsid w:val="00752232"/>
    <w:rsid w:val="00752AF8"/>
    <w:rsid w:val="00752B80"/>
    <w:rsid w:val="007547E8"/>
    <w:rsid w:val="007548CB"/>
    <w:rsid w:val="007610E4"/>
    <w:rsid w:val="0076137F"/>
    <w:rsid w:val="00761808"/>
    <w:rsid w:val="00762773"/>
    <w:rsid w:val="007627CE"/>
    <w:rsid w:val="007631DD"/>
    <w:rsid w:val="00763E78"/>
    <w:rsid w:val="00764CD9"/>
    <w:rsid w:val="0076636E"/>
    <w:rsid w:val="00766CB4"/>
    <w:rsid w:val="00772223"/>
    <w:rsid w:val="00772648"/>
    <w:rsid w:val="007726B4"/>
    <w:rsid w:val="00772B0A"/>
    <w:rsid w:val="00772EA9"/>
    <w:rsid w:val="00774C65"/>
    <w:rsid w:val="0077682E"/>
    <w:rsid w:val="00781E7C"/>
    <w:rsid w:val="00781F1E"/>
    <w:rsid w:val="00783F08"/>
    <w:rsid w:val="00783F8A"/>
    <w:rsid w:val="00784C2E"/>
    <w:rsid w:val="00784D04"/>
    <w:rsid w:val="00786575"/>
    <w:rsid w:val="007868E4"/>
    <w:rsid w:val="00787BAA"/>
    <w:rsid w:val="0079088C"/>
    <w:rsid w:val="007915E1"/>
    <w:rsid w:val="00793662"/>
    <w:rsid w:val="00793A0F"/>
    <w:rsid w:val="00793B6F"/>
    <w:rsid w:val="00793BD7"/>
    <w:rsid w:val="0079444E"/>
    <w:rsid w:val="007958E3"/>
    <w:rsid w:val="00795C26"/>
    <w:rsid w:val="007A0BDD"/>
    <w:rsid w:val="007A1167"/>
    <w:rsid w:val="007A5D67"/>
    <w:rsid w:val="007A6645"/>
    <w:rsid w:val="007A6677"/>
    <w:rsid w:val="007A6AA7"/>
    <w:rsid w:val="007B0983"/>
    <w:rsid w:val="007B3EA8"/>
    <w:rsid w:val="007B4AFB"/>
    <w:rsid w:val="007B4BA7"/>
    <w:rsid w:val="007B4DD1"/>
    <w:rsid w:val="007B590C"/>
    <w:rsid w:val="007B6E3F"/>
    <w:rsid w:val="007C1088"/>
    <w:rsid w:val="007C1A87"/>
    <w:rsid w:val="007C1AD9"/>
    <w:rsid w:val="007C35BD"/>
    <w:rsid w:val="007D1ABA"/>
    <w:rsid w:val="007D233A"/>
    <w:rsid w:val="007D2AEF"/>
    <w:rsid w:val="007D396B"/>
    <w:rsid w:val="007D49B8"/>
    <w:rsid w:val="007D4C23"/>
    <w:rsid w:val="007D4E2E"/>
    <w:rsid w:val="007D798E"/>
    <w:rsid w:val="007E1A51"/>
    <w:rsid w:val="007E1D2F"/>
    <w:rsid w:val="007E3524"/>
    <w:rsid w:val="007E4509"/>
    <w:rsid w:val="007E50CC"/>
    <w:rsid w:val="007E51EE"/>
    <w:rsid w:val="007F0FC8"/>
    <w:rsid w:val="007F28C5"/>
    <w:rsid w:val="007F295E"/>
    <w:rsid w:val="007F34B6"/>
    <w:rsid w:val="007F53E6"/>
    <w:rsid w:val="007F5C5A"/>
    <w:rsid w:val="007F73B0"/>
    <w:rsid w:val="007F742E"/>
    <w:rsid w:val="007F7A6A"/>
    <w:rsid w:val="00801B7C"/>
    <w:rsid w:val="00804A4C"/>
    <w:rsid w:val="00804DEB"/>
    <w:rsid w:val="0080552C"/>
    <w:rsid w:val="008057B5"/>
    <w:rsid w:val="00806FE5"/>
    <w:rsid w:val="00807D5D"/>
    <w:rsid w:val="00810596"/>
    <w:rsid w:val="00810E2A"/>
    <w:rsid w:val="008148F8"/>
    <w:rsid w:val="00815014"/>
    <w:rsid w:val="0081726E"/>
    <w:rsid w:val="00817FF9"/>
    <w:rsid w:val="00820AD8"/>
    <w:rsid w:val="00822044"/>
    <w:rsid w:val="00825445"/>
    <w:rsid w:val="008276B3"/>
    <w:rsid w:val="00827DAD"/>
    <w:rsid w:val="008318FA"/>
    <w:rsid w:val="00831B5F"/>
    <w:rsid w:val="00834A78"/>
    <w:rsid w:val="008367ED"/>
    <w:rsid w:val="00841E6B"/>
    <w:rsid w:val="00842F1D"/>
    <w:rsid w:val="0084379E"/>
    <w:rsid w:val="0084429C"/>
    <w:rsid w:val="008458ED"/>
    <w:rsid w:val="00845B1D"/>
    <w:rsid w:val="00846E9E"/>
    <w:rsid w:val="00847566"/>
    <w:rsid w:val="00847E7B"/>
    <w:rsid w:val="008564ED"/>
    <w:rsid w:val="00856D84"/>
    <w:rsid w:val="00862063"/>
    <w:rsid w:val="008622AB"/>
    <w:rsid w:val="00862490"/>
    <w:rsid w:val="008634AE"/>
    <w:rsid w:val="00863597"/>
    <w:rsid w:val="00864106"/>
    <w:rsid w:val="008661AD"/>
    <w:rsid w:val="00867DFC"/>
    <w:rsid w:val="00870BCF"/>
    <w:rsid w:val="00871916"/>
    <w:rsid w:val="0087503C"/>
    <w:rsid w:val="00875FDF"/>
    <w:rsid w:val="00876814"/>
    <w:rsid w:val="00882845"/>
    <w:rsid w:val="008836F0"/>
    <w:rsid w:val="0088384E"/>
    <w:rsid w:val="0088485F"/>
    <w:rsid w:val="0088587A"/>
    <w:rsid w:val="00886514"/>
    <w:rsid w:val="00887268"/>
    <w:rsid w:val="008873C0"/>
    <w:rsid w:val="00887732"/>
    <w:rsid w:val="00890C17"/>
    <w:rsid w:val="00890F64"/>
    <w:rsid w:val="00891F89"/>
    <w:rsid w:val="00894028"/>
    <w:rsid w:val="008944AA"/>
    <w:rsid w:val="00895F23"/>
    <w:rsid w:val="008961FC"/>
    <w:rsid w:val="00897117"/>
    <w:rsid w:val="008979CC"/>
    <w:rsid w:val="008A0E8B"/>
    <w:rsid w:val="008A24EE"/>
    <w:rsid w:val="008A29A7"/>
    <w:rsid w:val="008A42E7"/>
    <w:rsid w:val="008A44A9"/>
    <w:rsid w:val="008A5BF2"/>
    <w:rsid w:val="008A6517"/>
    <w:rsid w:val="008A6EA1"/>
    <w:rsid w:val="008A7156"/>
    <w:rsid w:val="008B010C"/>
    <w:rsid w:val="008B0ADD"/>
    <w:rsid w:val="008B13A8"/>
    <w:rsid w:val="008B19ED"/>
    <w:rsid w:val="008B1BBF"/>
    <w:rsid w:val="008B1C49"/>
    <w:rsid w:val="008B4B10"/>
    <w:rsid w:val="008B4EE8"/>
    <w:rsid w:val="008B6538"/>
    <w:rsid w:val="008C0BE7"/>
    <w:rsid w:val="008C1229"/>
    <w:rsid w:val="008C4697"/>
    <w:rsid w:val="008C52AF"/>
    <w:rsid w:val="008C52BF"/>
    <w:rsid w:val="008C651E"/>
    <w:rsid w:val="008C6522"/>
    <w:rsid w:val="008C7031"/>
    <w:rsid w:val="008C7B7D"/>
    <w:rsid w:val="008D00DC"/>
    <w:rsid w:val="008D054C"/>
    <w:rsid w:val="008D260B"/>
    <w:rsid w:val="008D2E64"/>
    <w:rsid w:val="008D3F8B"/>
    <w:rsid w:val="008D5039"/>
    <w:rsid w:val="008D555C"/>
    <w:rsid w:val="008D5F77"/>
    <w:rsid w:val="008D788C"/>
    <w:rsid w:val="008E1D69"/>
    <w:rsid w:val="008E2C8C"/>
    <w:rsid w:val="008E3AD6"/>
    <w:rsid w:val="008E4C7F"/>
    <w:rsid w:val="008E50C4"/>
    <w:rsid w:val="008E5CEA"/>
    <w:rsid w:val="008E65B9"/>
    <w:rsid w:val="008F0C4C"/>
    <w:rsid w:val="008F0CD1"/>
    <w:rsid w:val="008F1B6A"/>
    <w:rsid w:val="008F1C46"/>
    <w:rsid w:val="008F202D"/>
    <w:rsid w:val="008F3807"/>
    <w:rsid w:val="008F4261"/>
    <w:rsid w:val="008F570B"/>
    <w:rsid w:val="008F594A"/>
    <w:rsid w:val="008F5B3A"/>
    <w:rsid w:val="009003D7"/>
    <w:rsid w:val="009010C9"/>
    <w:rsid w:val="0090113C"/>
    <w:rsid w:val="00903133"/>
    <w:rsid w:val="00904DC9"/>
    <w:rsid w:val="00911061"/>
    <w:rsid w:val="00912BE3"/>
    <w:rsid w:val="00912E7D"/>
    <w:rsid w:val="0091414B"/>
    <w:rsid w:val="00915BD5"/>
    <w:rsid w:val="0091729D"/>
    <w:rsid w:val="009174E0"/>
    <w:rsid w:val="00920DD6"/>
    <w:rsid w:val="00921F26"/>
    <w:rsid w:val="00921FB7"/>
    <w:rsid w:val="00922185"/>
    <w:rsid w:val="00924F3D"/>
    <w:rsid w:val="00927085"/>
    <w:rsid w:val="0093118C"/>
    <w:rsid w:val="009334AF"/>
    <w:rsid w:val="009352D9"/>
    <w:rsid w:val="00936ED2"/>
    <w:rsid w:val="00940A81"/>
    <w:rsid w:val="00941085"/>
    <w:rsid w:val="00942131"/>
    <w:rsid w:val="00944F88"/>
    <w:rsid w:val="00945909"/>
    <w:rsid w:val="0094598E"/>
    <w:rsid w:val="00945AA2"/>
    <w:rsid w:val="00946DC5"/>
    <w:rsid w:val="00946F89"/>
    <w:rsid w:val="009475B5"/>
    <w:rsid w:val="0095001E"/>
    <w:rsid w:val="00950582"/>
    <w:rsid w:val="00950CF8"/>
    <w:rsid w:val="00950D6F"/>
    <w:rsid w:val="009524E1"/>
    <w:rsid w:val="00953539"/>
    <w:rsid w:val="00953EDC"/>
    <w:rsid w:val="00957B0C"/>
    <w:rsid w:val="009636D4"/>
    <w:rsid w:val="009651C0"/>
    <w:rsid w:val="009652EC"/>
    <w:rsid w:val="009708B3"/>
    <w:rsid w:val="0097123C"/>
    <w:rsid w:val="00971674"/>
    <w:rsid w:val="009754F2"/>
    <w:rsid w:val="00975D91"/>
    <w:rsid w:val="00977891"/>
    <w:rsid w:val="0098050E"/>
    <w:rsid w:val="009808FA"/>
    <w:rsid w:val="00983A52"/>
    <w:rsid w:val="00984E65"/>
    <w:rsid w:val="00984FEE"/>
    <w:rsid w:val="00985545"/>
    <w:rsid w:val="0098571A"/>
    <w:rsid w:val="00986279"/>
    <w:rsid w:val="00986F6C"/>
    <w:rsid w:val="00994F22"/>
    <w:rsid w:val="00995399"/>
    <w:rsid w:val="0099561B"/>
    <w:rsid w:val="00995813"/>
    <w:rsid w:val="00995BDD"/>
    <w:rsid w:val="00996982"/>
    <w:rsid w:val="00997CB4"/>
    <w:rsid w:val="009A111D"/>
    <w:rsid w:val="009A3DF4"/>
    <w:rsid w:val="009A43CA"/>
    <w:rsid w:val="009A5C36"/>
    <w:rsid w:val="009A71B7"/>
    <w:rsid w:val="009B1196"/>
    <w:rsid w:val="009B214A"/>
    <w:rsid w:val="009B29B6"/>
    <w:rsid w:val="009B3270"/>
    <w:rsid w:val="009B395D"/>
    <w:rsid w:val="009B4314"/>
    <w:rsid w:val="009B4663"/>
    <w:rsid w:val="009C0511"/>
    <w:rsid w:val="009C22DD"/>
    <w:rsid w:val="009C4BF0"/>
    <w:rsid w:val="009D0F75"/>
    <w:rsid w:val="009D1629"/>
    <w:rsid w:val="009D1C49"/>
    <w:rsid w:val="009D1D92"/>
    <w:rsid w:val="009D1D98"/>
    <w:rsid w:val="009D24A1"/>
    <w:rsid w:val="009D27FC"/>
    <w:rsid w:val="009E1049"/>
    <w:rsid w:val="009E2F1F"/>
    <w:rsid w:val="009E3CB9"/>
    <w:rsid w:val="009E4B82"/>
    <w:rsid w:val="009E6ABE"/>
    <w:rsid w:val="009E71F5"/>
    <w:rsid w:val="009E7D12"/>
    <w:rsid w:val="009F2EF7"/>
    <w:rsid w:val="009F3E32"/>
    <w:rsid w:val="009F4D3B"/>
    <w:rsid w:val="009F4EFB"/>
    <w:rsid w:val="009F7651"/>
    <w:rsid w:val="00A01405"/>
    <w:rsid w:val="00A0181E"/>
    <w:rsid w:val="00A0512D"/>
    <w:rsid w:val="00A05336"/>
    <w:rsid w:val="00A05C3B"/>
    <w:rsid w:val="00A0634E"/>
    <w:rsid w:val="00A074E3"/>
    <w:rsid w:val="00A07D23"/>
    <w:rsid w:val="00A07F46"/>
    <w:rsid w:val="00A11595"/>
    <w:rsid w:val="00A129AB"/>
    <w:rsid w:val="00A1320A"/>
    <w:rsid w:val="00A133E8"/>
    <w:rsid w:val="00A14456"/>
    <w:rsid w:val="00A16074"/>
    <w:rsid w:val="00A164FA"/>
    <w:rsid w:val="00A17486"/>
    <w:rsid w:val="00A20E93"/>
    <w:rsid w:val="00A20FA1"/>
    <w:rsid w:val="00A21587"/>
    <w:rsid w:val="00A239D5"/>
    <w:rsid w:val="00A24252"/>
    <w:rsid w:val="00A24D1B"/>
    <w:rsid w:val="00A252AF"/>
    <w:rsid w:val="00A25870"/>
    <w:rsid w:val="00A26A40"/>
    <w:rsid w:val="00A31131"/>
    <w:rsid w:val="00A3560D"/>
    <w:rsid w:val="00A3697D"/>
    <w:rsid w:val="00A370BE"/>
    <w:rsid w:val="00A3776E"/>
    <w:rsid w:val="00A37BB6"/>
    <w:rsid w:val="00A37D3E"/>
    <w:rsid w:val="00A40993"/>
    <w:rsid w:val="00A41C2D"/>
    <w:rsid w:val="00A433D0"/>
    <w:rsid w:val="00A43CFC"/>
    <w:rsid w:val="00A45206"/>
    <w:rsid w:val="00A47D95"/>
    <w:rsid w:val="00A50803"/>
    <w:rsid w:val="00A50AF1"/>
    <w:rsid w:val="00A51E4C"/>
    <w:rsid w:val="00A51F65"/>
    <w:rsid w:val="00A51F89"/>
    <w:rsid w:val="00A52A44"/>
    <w:rsid w:val="00A56A5F"/>
    <w:rsid w:val="00A56A81"/>
    <w:rsid w:val="00A56D2D"/>
    <w:rsid w:val="00A56D39"/>
    <w:rsid w:val="00A57066"/>
    <w:rsid w:val="00A57125"/>
    <w:rsid w:val="00A613E6"/>
    <w:rsid w:val="00A614AE"/>
    <w:rsid w:val="00A63252"/>
    <w:rsid w:val="00A64F8D"/>
    <w:rsid w:val="00A66760"/>
    <w:rsid w:val="00A709C3"/>
    <w:rsid w:val="00A72691"/>
    <w:rsid w:val="00A73DD1"/>
    <w:rsid w:val="00A77BC6"/>
    <w:rsid w:val="00A82908"/>
    <w:rsid w:val="00A830D0"/>
    <w:rsid w:val="00A8377D"/>
    <w:rsid w:val="00A8411A"/>
    <w:rsid w:val="00A84340"/>
    <w:rsid w:val="00A84933"/>
    <w:rsid w:val="00A84E93"/>
    <w:rsid w:val="00A85661"/>
    <w:rsid w:val="00A8586C"/>
    <w:rsid w:val="00A85EF9"/>
    <w:rsid w:val="00A866B5"/>
    <w:rsid w:val="00A87A34"/>
    <w:rsid w:val="00A910F0"/>
    <w:rsid w:val="00A94367"/>
    <w:rsid w:val="00A9653A"/>
    <w:rsid w:val="00A9668D"/>
    <w:rsid w:val="00A9696B"/>
    <w:rsid w:val="00AA1887"/>
    <w:rsid w:val="00AA18BF"/>
    <w:rsid w:val="00AA2430"/>
    <w:rsid w:val="00AA3225"/>
    <w:rsid w:val="00AA49E9"/>
    <w:rsid w:val="00AA4D67"/>
    <w:rsid w:val="00AA5D61"/>
    <w:rsid w:val="00AA65A5"/>
    <w:rsid w:val="00AB0F14"/>
    <w:rsid w:val="00AB25C9"/>
    <w:rsid w:val="00AB2832"/>
    <w:rsid w:val="00AB2978"/>
    <w:rsid w:val="00AB2A5D"/>
    <w:rsid w:val="00AB3497"/>
    <w:rsid w:val="00AB4214"/>
    <w:rsid w:val="00AB5215"/>
    <w:rsid w:val="00AB53E9"/>
    <w:rsid w:val="00AB5705"/>
    <w:rsid w:val="00AB608B"/>
    <w:rsid w:val="00AC1DBF"/>
    <w:rsid w:val="00AC1EFD"/>
    <w:rsid w:val="00AC4A0A"/>
    <w:rsid w:val="00AC6286"/>
    <w:rsid w:val="00AC7871"/>
    <w:rsid w:val="00AD02E9"/>
    <w:rsid w:val="00AD29A0"/>
    <w:rsid w:val="00AD4F4D"/>
    <w:rsid w:val="00AE1334"/>
    <w:rsid w:val="00AE237E"/>
    <w:rsid w:val="00AE46A3"/>
    <w:rsid w:val="00AE4CF3"/>
    <w:rsid w:val="00AE51EA"/>
    <w:rsid w:val="00AE560C"/>
    <w:rsid w:val="00AE6F64"/>
    <w:rsid w:val="00AE78F7"/>
    <w:rsid w:val="00AE7BBC"/>
    <w:rsid w:val="00AF120B"/>
    <w:rsid w:val="00AF1F25"/>
    <w:rsid w:val="00AF48AB"/>
    <w:rsid w:val="00AF4FE1"/>
    <w:rsid w:val="00AF5A7F"/>
    <w:rsid w:val="00AF6ECE"/>
    <w:rsid w:val="00AF6EFF"/>
    <w:rsid w:val="00AF716B"/>
    <w:rsid w:val="00AF75D3"/>
    <w:rsid w:val="00B00399"/>
    <w:rsid w:val="00B00D42"/>
    <w:rsid w:val="00B011FF"/>
    <w:rsid w:val="00B01349"/>
    <w:rsid w:val="00B020EF"/>
    <w:rsid w:val="00B02F54"/>
    <w:rsid w:val="00B049C6"/>
    <w:rsid w:val="00B07C61"/>
    <w:rsid w:val="00B07F63"/>
    <w:rsid w:val="00B12AA7"/>
    <w:rsid w:val="00B12BEB"/>
    <w:rsid w:val="00B137B6"/>
    <w:rsid w:val="00B15B9F"/>
    <w:rsid w:val="00B17167"/>
    <w:rsid w:val="00B171DC"/>
    <w:rsid w:val="00B21405"/>
    <w:rsid w:val="00B21453"/>
    <w:rsid w:val="00B22754"/>
    <w:rsid w:val="00B23739"/>
    <w:rsid w:val="00B2445E"/>
    <w:rsid w:val="00B24705"/>
    <w:rsid w:val="00B25481"/>
    <w:rsid w:val="00B260FA"/>
    <w:rsid w:val="00B26580"/>
    <w:rsid w:val="00B27ABE"/>
    <w:rsid w:val="00B31342"/>
    <w:rsid w:val="00B315F2"/>
    <w:rsid w:val="00B32073"/>
    <w:rsid w:val="00B3297C"/>
    <w:rsid w:val="00B334D0"/>
    <w:rsid w:val="00B34645"/>
    <w:rsid w:val="00B34776"/>
    <w:rsid w:val="00B35AD7"/>
    <w:rsid w:val="00B37B37"/>
    <w:rsid w:val="00B42430"/>
    <w:rsid w:val="00B448BF"/>
    <w:rsid w:val="00B44C64"/>
    <w:rsid w:val="00B44D26"/>
    <w:rsid w:val="00B454BE"/>
    <w:rsid w:val="00B4759D"/>
    <w:rsid w:val="00B519F7"/>
    <w:rsid w:val="00B51EAE"/>
    <w:rsid w:val="00B53588"/>
    <w:rsid w:val="00B61291"/>
    <w:rsid w:val="00B61C26"/>
    <w:rsid w:val="00B62D90"/>
    <w:rsid w:val="00B62DB2"/>
    <w:rsid w:val="00B64181"/>
    <w:rsid w:val="00B66C5F"/>
    <w:rsid w:val="00B7588C"/>
    <w:rsid w:val="00B75AA5"/>
    <w:rsid w:val="00B76AF7"/>
    <w:rsid w:val="00B76CCD"/>
    <w:rsid w:val="00B76D36"/>
    <w:rsid w:val="00B77FAE"/>
    <w:rsid w:val="00B8007D"/>
    <w:rsid w:val="00B83EE1"/>
    <w:rsid w:val="00B840C9"/>
    <w:rsid w:val="00B8539E"/>
    <w:rsid w:val="00B85C54"/>
    <w:rsid w:val="00B902B8"/>
    <w:rsid w:val="00B95347"/>
    <w:rsid w:val="00B9661C"/>
    <w:rsid w:val="00BA0FCE"/>
    <w:rsid w:val="00BA1484"/>
    <w:rsid w:val="00BA461C"/>
    <w:rsid w:val="00BA69EA"/>
    <w:rsid w:val="00BA6F43"/>
    <w:rsid w:val="00BA7E6B"/>
    <w:rsid w:val="00BB0839"/>
    <w:rsid w:val="00BB281D"/>
    <w:rsid w:val="00BB4565"/>
    <w:rsid w:val="00BB47AC"/>
    <w:rsid w:val="00BB4917"/>
    <w:rsid w:val="00BB5ACE"/>
    <w:rsid w:val="00BB64AB"/>
    <w:rsid w:val="00BB70A5"/>
    <w:rsid w:val="00BB7C43"/>
    <w:rsid w:val="00BC03F3"/>
    <w:rsid w:val="00BC13F4"/>
    <w:rsid w:val="00BC2A2E"/>
    <w:rsid w:val="00BC2FC5"/>
    <w:rsid w:val="00BC46D4"/>
    <w:rsid w:val="00BC51EF"/>
    <w:rsid w:val="00BC5D0B"/>
    <w:rsid w:val="00BC6157"/>
    <w:rsid w:val="00BD0E3F"/>
    <w:rsid w:val="00BD184E"/>
    <w:rsid w:val="00BD1872"/>
    <w:rsid w:val="00BD3045"/>
    <w:rsid w:val="00BD4A46"/>
    <w:rsid w:val="00BD658D"/>
    <w:rsid w:val="00BD6C0B"/>
    <w:rsid w:val="00BD74B1"/>
    <w:rsid w:val="00BE096A"/>
    <w:rsid w:val="00BE3C7C"/>
    <w:rsid w:val="00BE451E"/>
    <w:rsid w:val="00BE50E2"/>
    <w:rsid w:val="00BE5A7E"/>
    <w:rsid w:val="00BF0C16"/>
    <w:rsid w:val="00BF0F01"/>
    <w:rsid w:val="00BF0FEA"/>
    <w:rsid w:val="00BF1328"/>
    <w:rsid w:val="00BF30DB"/>
    <w:rsid w:val="00BF36D9"/>
    <w:rsid w:val="00BF46FE"/>
    <w:rsid w:val="00BF52FF"/>
    <w:rsid w:val="00BF5A63"/>
    <w:rsid w:val="00BF5E74"/>
    <w:rsid w:val="00BF6418"/>
    <w:rsid w:val="00C009FA"/>
    <w:rsid w:val="00C00A12"/>
    <w:rsid w:val="00C0145B"/>
    <w:rsid w:val="00C02351"/>
    <w:rsid w:val="00C0617E"/>
    <w:rsid w:val="00C11E3B"/>
    <w:rsid w:val="00C21386"/>
    <w:rsid w:val="00C217A7"/>
    <w:rsid w:val="00C22B9F"/>
    <w:rsid w:val="00C22D22"/>
    <w:rsid w:val="00C24371"/>
    <w:rsid w:val="00C24822"/>
    <w:rsid w:val="00C25030"/>
    <w:rsid w:val="00C25111"/>
    <w:rsid w:val="00C27A5B"/>
    <w:rsid w:val="00C27D40"/>
    <w:rsid w:val="00C30095"/>
    <w:rsid w:val="00C31293"/>
    <w:rsid w:val="00C315AB"/>
    <w:rsid w:val="00C31C90"/>
    <w:rsid w:val="00C32DA7"/>
    <w:rsid w:val="00C33CF6"/>
    <w:rsid w:val="00C3400C"/>
    <w:rsid w:val="00C34647"/>
    <w:rsid w:val="00C3672B"/>
    <w:rsid w:val="00C375EB"/>
    <w:rsid w:val="00C401F2"/>
    <w:rsid w:val="00C40BEE"/>
    <w:rsid w:val="00C41DA1"/>
    <w:rsid w:val="00C4562F"/>
    <w:rsid w:val="00C46B57"/>
    <w:rsid w:val="00C46E76"/>
    <w:rsid w:val="00C475B0"/>
    <w:rsid w:val="00C47964"/>
    <w:rsid w:val="00C53013"/>
    <w:rsid w:val="00C571FA"/>
    <w:rsid w:val="00C57C10"/>
    <w:rsid w:val="00C57C2C"/>
    <w:rsid w:val="00C609F7"/>
    <w:rsid w:val="00C60F99"/>
    <w:rsid w:val="00C63282"/>
    <w:rsid w:val="00C65B06"/>
    <w:rsid w:val="00C65C48"/>
    <w:rsid w:val="00C6616E"/>
    <w:rsid w:val="00C6655A"/>
    <w:rsid w:val="00C670A3"/>
    <w:rsid w:val="00C6769D"/>
    <w:rsid w:val="00C67778"/>
    <w:rsid w:val="00C702B5"/>
    <w:rsid w:val="00C70700"/>
    <w:rsid w:val="00C709B3"/>
    <w:rsid w:val="00C71A97"/>
    <w:rsid w:val="00C722E2"/>
    <w:rsid w:val="00C72581"/>
    <w:rsid w:val="00C72836"/>
    <w:rsid w:val="00C728BC"/>
    <w:rsid w:val="00C72FEF"/>
    <w:rsid w:val="00C736D2"/>
    <w:rsid w:val="00C753FB"/>
    <w:rsid w:val="00C75491"/>
    <w:rsid w:val="00C8396E"/>
    <w:rsid w:val="00C83B52"/>
    <w:rsid w:val="00C84678"/>
    <w:rsid w:val="00C84E0C"/>
    <w:rsid w:val="00C85023"/>
    <w:rsid w:val="00C85511"/>
    <w:rsid w:val="00C85B12"/>
    <w:rsid w:val="00C860B0"/>
    <w:rsid w:val="00C86340"/>
    <w:rsid w:val="00C878E4"/>
    <w:rsid w:val="00C919DE"/>
    <w:rsid w:val="00C92E1F"/>
    <w:rsid w:val="00C93354"/>
    <w:rsid w:val="00C93B1F"/>
    <w:rsid w:val="00C94525"/>
    <w:rsid w:val="00C94B59"/>
    <w:rsid w:val="00C950B7"/>
    <w:rsid w:val="00C96D99"/>
    <w:rsid w:val="00C97A7C"/>
    <w:rsid w:val="00C97D83"/>
    <w:rsid w:val="00CA161E"/>
    <w:rsid w:val="00CA1D4D"/>
    <w:rsid w:val="00CA3A57"/>
    <w:rsid w:val="00CA3D78"/>
    <w:rsid w:val="00CA4CC4"/>
    <w:rsid w:val="00CA4F10"/>
    <w:rsid w:val="00CA5F1E"/>
    <w:rsid w:val="00CA6655"/>
    <w:rsid w:val="00CA6A3A"/>
    <w:rsid w:val="00CA78F8"/>
    <w:rsid w:val="00CB074E"/>
    <w:rsid w:val="00CB5510"/>
    <w:rsid w:val="00CB726C"/>
    <w:rsid w:val="00CC075C"/>
    <w:rsid w:val="00CC21FF"/>
    <w:rsid w:val="00CC2536"/>
    <w:rsid w:val="00CC2A3B"/>
    <w:rsid w:val="00CC2BF6"/>
    <w:rsid w:val="00CC329F"/>
    <w:rsid w:val="00CC4607"/>
    <w:rsid w:val="00CC4797"/>
    <w:rsid w:val="00CC50FF"/>
    <w:rsid w:val="00CC5973"/>
    <w:rsid w:val="00CC6554"/>
    <w:rsid w:val="00CC6938"/>
    <w:rsid w:val="00CC6A3A"/>
    <w:rsid w:val="00CD04FB"/>
    <w:rsid w:val="00CD13C9"/>
    <w:rsid w:val="00CD20DE"/>
    <w:rsid w:val="00CD39FA"/>
    <w:rsid w:val="00CD5AAC"/>
    <w:rsid w:val="00CD64B2"/>
    <w:rsid w:val="00CD763C"/>
    <w:rsid w:val="00CE10E8"/>
    <w:rsid w:val="00CE1C25"/>
    <w:rsid w:val="00CE2E79"/>
    <w:rsid w:val="00CE331F"/>
    <w:rsid w:val="00CE3904"/>
    <w:rsid w:val="00CE3ECF"/>
    <w:rsid w:val="00CE430D"/>
    <w:rsid w:val="00CE502A"/>
    <w:rsid w:val="00CE5C25"/>
    <w:rsid w:val="00CF1D88"/>
    <w:rsid w:val="00CF4886"/>
    <w:rsid w:val="00CF5256"/>
    <w:rsid w:val="00CF6876"/>
    <w:rsid w:val="00CF7422"/>
    <w:rsid w:val="00CF7795"/>
    <w:rsid w:val="00D001A4"/>
    <w:rsid w:val="00D01339"/>
    <w:rsid w:val="00D01CE6"/>
    <w:rsid w:val="00D038DE"/>
    <w:rsid w:val="00D03AF2"/>
    <w:rsid w:val="00D03DEC"/>
    <w:rsid w:val="00D04325"/>
    <w:rsid w:val="00D053E0"/>
    <w:rsid w:val="00D05CD8"/>
    <w:rsid w:val="00D07AB6"/>
    <w:rsid w:val="00D10260"/>
    <w:rsid w:val="00D10959"/>
    <w:rsid w:val="00D10D13"/>
    <w:rsid w:val="00D1107A"/>
    <w:rsid w:val="00D11F35"/>
    <w:rsid w:val="00D12609"/>
    <w:rsid w:val="00D12CC2"/>
    <w:rsid w:val="00D12EE1"/>
    <w:rsid w:val="00D13D8B"/>
    <w:rsid w:val="00D205C9"/>
    <w:rsid w:val="00D20DEE"/>
    <w:rsid w:val="00D20E09"/>
    <w:rsid w:val="00D21F16"/>
    <w:rsid w:val="00D22D29"/>
    <w:rsid w:val="00D22F84"/>
    <w:rsid w:val="00D237CA"/>
    <w:rsid w:val="00D247AC"/>
    <w:rsid w:val="00D251E1"/>
    <w:rsid w:val="00D25C74"/>
    <w:rsid w:val="00D27415"/>
    <w:rsid w:val="00D311E8"/>
    <w:rsid w:val="00D32216"/>
    <w:rsid w:val="00D35109"/>
    <w:rsid w:val="00D35BFF"/>
    <w:rsid w:val="00D35F25"/>
    <w:rsid w:val="00D3727A"/>
    <w:rsid w:val="00D445AD"/>
    <w:rsid w:val="00D4593F"/>
    <w:rsid w:val="00D46E7A"/>
    <w:rsid w:val="00D501F0"/>
    <w:rsid w:val="00D50D6F"/>
    <w:rsid w:val="00D53271"/>
    <w:rsid w:val="00D558D9"/>
    <w:rsid w:val="00D55AD1"/>
    <w:rsid w:val="00D56947"/>
    <w:rsid w:val="00D57C21"/>
    <w:rsid w:val="00D60627"/>
    <w:rsid w:val="00D61793"/>
    <w:rsid w:val="00D61A38"/>
    <w:rsid w:val="00D6251A"/>
    <w:rsid w:val="00D6383B"/>
    <w:rsid w:val="00D66032"/>
    <w:rsid w:val="00D67A3C"/>
    <w:rsid w:val="00D71476"/>
    <w:rsid w:val="00D7205D"/>
    <w:rsid w:val="00D72DF4"/>
    <w:rsid w:val="00D774B7"/>
    <w:rsid w:val="00D776AC"/>
    <w:rsid w:val="00D777F9"/>
    <w:rsid w:val="00D77B58"/>
    <w:rsid w:val="00D81DA3"/>
    <w:rsid w:val="00D8674C"/>
    <w:rsid w:val="00D90A56"/>
    <w:rsid w:val="00D92FC6"/>
    <w:rsid w:val="00D93A94"/>
    <w:rsid w:val="00D943F6"/>
    <w:rsid w:val="00D949E5"/>
    <w:rsid w:val="00D96F44"/>
    <w:rsid w:val="00D977C7"/>
    <w:rsid w:val="00D97BC9"/>
    <w:rsid w:val="00DA0083"/>
    <w:rsid w:val="00DA12FC"/>
    <w:rsid w:val="00DA202E"/>
    <w:rsid w:val="00DA2351"/>
    <w:rsid w:val="00DA2541"/>
    <w:rsid w:val="00DA344F"/>
    <w:rsid w:val="00DA40E3"/>
    <w:rsid w:val="00DA41AD"/>
    <w:rsid w:val="00DA490E"/>
    <w:rsid w:val="00DA5A26"/>
    <w:rsid w:val="00DB126A"/>
    <w:rsid w:val="00DB181F"/>
    <w:rsid w:val="00DB24AB"/>
    <w:rsid w:val="00DB3B5B"/>
    <w:rsid w:val="00DB3CCF"/>
    <w:rsid w:val="00DB410D"/>
    <w:rsid w:val="00DB57F2"/>
    <w:rsid w:val="00DB70E6"/>
    <w:rsid w:val="00DB7154"/>
    <w:rsid w:val="00DB7BA9"/>
    <w:rsid w:val="00DC375E"/>
    <w:rsid w:val="00DC3810"/>
    <w:rsid w:val="00DD007A"/>
    <w:rsid w:val="00DD0C25"/>
    <w:rsid w:val="00DD1D9F"/>
    <w:rsid w:val="00DD23BA"/>
    <w:rsid w:val="00DD3356"/>
    <w:rsid w:val="00DD43C7"/>
    <w:rsid w:val="00DD4625"/>
    <w:rsid w:val="00DD5569"/>
    <w:rsid w:val="00DD647C"/>
    <w:rsid w:val="00DD6899"/>
    <w:rsid w:val="00DD6EF9"/>
    <w:rsid w:val="00DD7C2E"/>
    <w:rsid w:val="00DE007D"/>
    <w:rsid w:val="00DE1878"/>
    <w:rsid w:val="00DE4E65"/>
    <w:rsid w:val="00DF04CD"/>
    <w:rsid w:val="00DF1E02"/>
    <w:rsid w:val="00DF1E6C"/>
    <w:rsid w:val="00DF284F"/>
    <w:rsid w:val="00DF2883"/>
    <w:rsid w:val="00DF33B4"/>
    <w:rsid w:val="00DF39B1"/>
    <w:rsid w:val="00DF54A7"/>
    <w:rsid w:val="00DF5657"/>
    <w:rsid w:val="00DF6A30"/>
    <w:rsid w:val="00DF6B62"/>
    <w:rsid w:val="00DF7A60"/>
    <w:rsid w:val="00E00510"/>
    <w:rsid w:val="00E0412D"/>
    <w:rsid w:val="00E046A2"/>
    <w:rsid w:val="00E047CE"/>
    <w:rsid w:val="00E04C47"/>
    <w:rsid w:val="00E052CA"/>
    <w:rsid w:val="00E0663C"/>
    <w:rsid w:val="00E147FA"/>
    <w:rsid w:val="00E149D2"/>
    <w:rsid w:val="00E164C2"/>
    <w:rsid w:val="00E17234"/>
    <w:rsid w:val="00E17554"/>
    <w:rsid w:val="00E20208"/>
    <w:rsid w:val="00E2048E"/>
    <w:rsid w:val="00E22959"/>
    <w:rsid w:val="00E23DB8"/>
    <w:rsid w:val="00E23DEF"/>
    <w:rsid w:val="00E24AD9"/>
    <w:rsid w:val="00E274C6"/>
    <w:rsid w:val="00E30901"/>
    <w:rsid w:val="00E31257"/>
    <w:rsid w:val="00E313BA"/>
    <w:rsid w:val="00E31595"/>
    <w:rsid w:val="00E320C7"/>
    <w:rsid w:val="00E32CCE"/>
    <w:rsid w:val="00E35BB7"/>
    <w:rsid w:val="00E37549"/>
    <w:rsid w:val="00E4051E"/>
    <w:rsid w:val="00E41778"/>
    <w:rsid w:val="00E425C3"/>
    <w:rsid w:val="00E430A9"/>
    <w:rsid w:val="00E43E75"/>
    <w:rsid w:val="00E45990"/>
    <w:rsid w:val="00E465C0"/>
    <w:rsid w:val="00E4675B"/>
    <w:rsid w:val="00E46AC0"/>
    <w:rsid w:val="00E4728C"/>
    <w:rsid w:val="00E510C2"/>
    <w:rsid w:val="00E513CB"/>
    <w:rsid w:val="00E52592"/>
    <w:rsid w:val="00E547FD"/>
    <w:rsid w:val="00E549A3"/>
    <w:rsid w:val="00E55D4C"/>
    <w:rsid w:val="00E571BC"/>
    <w:rsid w:val="00E5772E"/>
    <w:rsid w:val="00E57E65"/>
    <w:rsid w:val="00E60935"/>
    <w:rsid w:val="00E6154E"/>
    <w:rsid w:val="00E6196B"/>
    <w:rsid w:val="00E61AE1"/>
    <w:rsid w:val="00E632CE"/>
    <w:rsid w:val="00E6450E"/>
    <w:rsid w:val="00E648F9"/>
    <w:rsid w:val="00E668E2"/>
    <w:rsid w:val="00E66FD6"/>
    <w:rsid w:val="00E67096"/>
    <w:rsid w:val="00E71F29"/>
    <w:rsid w:val="00E742B6"/>
    <w:rsid w:val="00E743CA"/>
    <w:rsid w:val="00E74407"/>
    <w:rsid w:val="00E74BA6"/>
    <w:rsid w:val="00E75556"/>
    <w:rsid w:val="00E75A46"/>
    <w:rsid w:val="00E75D41"/>
    <w:rsid w:val="00E767CB"/>
    <w:rsid w:val="00E76EB8"/>
    <w:rsid w:val="00E8046B"/>
    <w:rsid w:val="00E82854"/>
    <w:rsid w:val="00E829C1"/>
    <w:rsid w:val="00E830FD"/>
    <w:rsid w:val="00E8505F"/>
    <w:rsid w:val="00E86233"/>
    <w:rsid w:val="00E86290"/>
    <w:rsid w:val="00E879CB"/>
    <w:rsid w:val="00E87D89"/>
    <w:rsid w:val="00E9115A"/>
    <w:rsid w:val="00E9255D"/>
    <w:rsid w:val="00E94090"/>
    <w:rsid w:val="00E9566A"/>
    <w:rsid w:val="00E95D36"/>
    <w:rsid w:val="00E965FD"/>
    <w:rsid w:val="00E96F4A"/>
    <w:rsid w:val="00EA146E"/>
    <w:rsid w:val="00EA1A54"/>
    <w:rsid w:val="00EA2EBE"/>
    <w:rsid w:val="00EA2F4D"/>
    <w:rsid w:val="00EA309C"/>
    <w:rsid w:val="00EA340E"/>
    <w:rsid w:val="00EA3F9B"/>
    <w:rsid w:val="00EA4B40"/>
    <w:rsid w:val="00EA531F"/>
    <w:rsid w:val="00EA5D05"/>
    <w:rsid w:val="00EA61E6"/>
    <w:rsid w:val="00EA75FC"/>
    <w:rsid w:val="00EB0BDE"/>
    <w:rsid w:val="00EB314B"/>
    <w:rsid w:val="00EB34B4"/>
    <w:rsid w:val="00EB41C1"/>
    <w:rsid w:val="00EB5966"/>
    <w:rsid w:val="00EB5F87"/>
    <w:rsid w:val="00EC003B"/>
    <w:rsid w:val="00EC0191"/>
    <w:rsid w:val="00EC046F"/>
    <w:rsid w:val="00EC0DBA"/>
    <w:rsid w:val="00EC1B38"/>
    <w:rsid w:val="00EC3A59"/>
    <w:rsid w:val="00EC3C2C"/>
    <w:rsid w:val="00EC3C43"/>
    <w:rsid w:val="00EC3EDA"/>
    <w:rsid w:val="00EC4BD3"/>
    <w:rsid w:val="00EC5946"/>
    <w:rsid w:val="00EC67F4"/>
    <w:rsid w:val="00EC6A09"/>
    <w:rsid w:val="00EC7E5B"/>
    <w:rsid w:val="00ED0113"/>
    <w:rsid w:val="00ED1631"/>
    <w:rsid w:val="00ED6B3E"/>
    <w:rsid w:val="00ED6E25"/>
    <w:rsid w:val="00ED6ED8"/>
    <w:rsid w:val="00ED74D2"/>
    <w:rsid w:val="00ED7DF7"/>
    <w:rsid w:val="00EE1119"/>
    <w:rsid w:val="00EE17CE"/>
    <w:rsid w:val="00EE1A97"/>
    <w:rsid w:val="00EE2BB9"/>
    <w:rsid w:val="00EE370A"/>
    <w:rsid w:val="00EE6551"/>
    <w:rsid w:val="00EE663B"/>
    <w:rsid w:val="00EE7485"/>
    <w:rsid w:val="00EE7561"/>
    <w:rsid w:val="00EF00D7"/>
    <w:rsid w:val="00EF12F1"/>
    <w:rsid w:val="00EF19B1"/>
    <w:rsid w:val="00EF231B"/>
    <w:rsid w:val="00EF3D59"/>
    <w:rsid w:val="00EF6592"/>
    <w:rsid w:val="00F0161C"/>
    <w:rsid w:val="00F01923"/>
    <w:rsid w:val="00F01BC7"/>
    <w:rsid w:val="00F01CC4"/>
    <w:rsid w:val="00F021AC"/>
    <w:rsid w:val="00F0438C"/>
    <w:rsid w:val="00F06078"/>
    <w:rsid w:val="00F07137"/>
    <w:rsid w:val="00F071F0"/>
    <w:rsid w:val="00F07290"/>
    <w:rsid w:val="00F111EB"/>
    <w:rsid w:val="00F12BF7"/>
    <w:rsid w:val="00F1374F"/>
    <w:rsid w:val="00F14666"/>
    <w:rsid w:val="00F15356"/>
    <w:rsid w:val="00F174DB"/>
    <w:rsid w:val="00F17639"/>
    <w:rsid w:val="00F176D0"/>
    <w:rsid w:val="00F2032F"/>
    <w:rsid w:val="00F22D5F"/>
    <w:rsid w:val="00F23A0B"/>
    <w:rsid w:val="00F255CB"/>
    <w:rsid w:val="00F259D3"/>
    <w:rsid w:val="00F25EE3"/>
    <w:rsid w:val="00F26CC7"/>
    <w:rsid w:val="00F30E51"/>
    <w:rsid w:val="00F324CD"/>
    <w:rsid w:val="00F33B4A"/>
    <w:rsid w:val="00F33B63"/>
    <w:rsid w:val="00F344A2"/>
    <w:rsid w:val="00F346AF"/>
    <w:rsid w:val="00F34B70"/>
    <w:rsid w:val="00F34CD3"/>
    <w:rsid w:val="00F423D7"/>
    <w:rsid w:val="00F43CF3"/>
    <w:rsid w:val="00F448B8"/>
    <w:rsid w:val="00F44A43"/>
    <w:rsid w:val="00F455B7"/>
    <w:rsid w:val="00F4720C"/>
    <w:rsid w:val="00F50663"/>
    <w:rsid w:val="00F513B0"/>
    <w:rsid w:val="00F5309A"/>
    <w:rsid w:val="00F53A3F"/>
    <w:rsid w:val="00F53E61"/>
    <w:rsid w:val="00F544DD"/>
    <w:rsid w:val="00F54D20"/>
    <w:rsid w:val="00F55A37"/>
    <w:rsid w:val="00F55CA6"/>
    <w:rsid w:val="00F56187"/>
    <w:rsid w:val="00F61305"/>
    <w:rsid w:val="00F63B5D"/>
    <w:rsid w:val="00F6438D"/>
    <w:rsid w:val="00F6480D"/>
    <w:rsid w:val="00F6584C"/>
    <w:rsid w:val="00F67DE7"/>
    <w:rsid w:val="00F708FB"/>
    <w:rsid w:val="00F70BA1"/>
    <w:rsid w:val="00F70D75"/>
    <w:rsid w:val="00F71280"/>
    <w:rsid w:val="00F720C5"/>
    <w:rsid w:val="00F727EC"/>
    <w:rsid w:val="00F72FC0"/>
    <w:rsid w:val="00F75B6E"/>
    <w:rsid w:val="00F75D42"/>
    <w:rsid w:val="00F77216"/>
    <w:rsid w:val="00F77555"/>
    <w:rsid w:val="00F7778D"/>
    <w:rsid w:val="00F77B60"/>
    <w:rsid w:val="00F77CAC"/>
    <w:rsid w:val="00F800FC"/>
    <w:rsid w:val="00F843D4"/>
    <w:rsid w:val="00F865B2"/>
    <w:rsid w:val="00F8660D"/>
    <w:rsid w:val="00F866AD"/>
    <w:rsid w:val="00F869C2"/>
    <w:rsid w:val="00F91D53"/>
    <w:rsid w:val="00F925F3"/>
    <w:rsid w:val="00F939AF"/>
    <w:rsid w:val="00F93A2A"/>
    <w:rsid w:val="00F960AC"/>
    <w:rsid w:val="00F97C0A"/>
    <w:rsid w:val="00FA15F9"/>
    <w:rsid w:val="00FA255B"/>
    <w:rsid w:val="00FA25B9"/>
    <w:rsid w:val="00FA3095"/>
    <w:rsid w:val="00FA3189"/>
    <w:rsid w:val="00FA3DB8"/>
    <w:rsid w:val="00FA7318"/>
    <w:rsid w:val="00FA7999"/>
    <w:rsid w:val="00FB1F8F"/>
    <w:rsid w:val="00FB27D7"/>
    <w:rsid w:val="00FB3566"/>
    <w:rsid w:val="00FB3877"/>
    <w:rsid w:val="00FB471B"/>
    <w:rsid w:val="00FB4F6E"/>
    <w:rsid w:val="00FB52FE"/>
    <w:rsid w:val="00FB5B9D"/>
    <w:rsid w:val="00FB5E1D"/>
    <w:rsid w:val="00FB7111"/>
    <w:rsid w:val="00FB773A"/>
    <w:rsid w:val="00FC069C"/>
    <w:rsid w:val="00FC0A0A"/>
    <w:rsid w:val="00FC0EB3"/>
    <w:rsid w:val="00FC12E6"/>
    <w:rsid w:val="00FC45B6"/>
    <w:rsid w:val="00FC4AC9"/>
    <w:rsid w:val="00FC5916"/>
    <w:rsid w:val="00FC6517"/>
    <w:rsid w:val="00FC6888"/>
    <w:rsid w:val="00FC6E66"/>
    <w:rsid w:val="00FC7111"/>
    <w:rsid w:val="00FD0176"/>
    <w:rsid w:val="00FD23F7"/>
    <w:rsid w:val="00FD2E98"/>
    <w:rsid w:val="00FE1211"/>
    <w:rsid w:val="00FE143C"/>
    <w:rsid w:val="00FE158E"/>
    <w:rsid w:val="00FE2785"/>
    <w:rsid w:val="00FE2A21"/>
    <w:rsid w:val="00FE3569"/>
    <w:rsid w:val="00FE548A"/>
    <w:rsid w:val="00FE71B8"/>
    <w:rsid w:val="00FF0F96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1AD2A26C"/>
  <w15:docId w15:val="{BD9EFD8F-3B73-42F2-A34C-14F09C0B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F6FE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F6FE2"/>
    <w:rPr>
      <w:color w:val="0000FF"/>
      <w:u w:val="single"/>
    </w:rPr>
  </w:style>
  <w:style w:type="character" w:styleId="Collegamentovisitato">
    <w:name w:val="FollowedHyperlink"/>
    <w:rsid w:val="003F6FE2"/>
    <w:rPr>
      <w:color w:val="800080"/>
      <w:u w:val="single"/>
    </w:rPr>
  </w:style>
  <w:style w:type="paragraph" w:styleId="Testofumetto">
    <w:name w:val="Balloon Text"/>
    <w:basedOn w:val="Normale"/>
    <w:semiHidden/>
    <w:rsid w:val="003B7E26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qFormat/>
    <w:rsid w:val="00EB0BDE"/>
    <w:pPr>
      <w:keepNext/>
      <w:suppressAutoHyphens/>
      <w:spacing w:before="240" w:after="120"/>
      <w:jc w:val="center"/>
    </w:pPr>
    <w:rPr>
      <w:rFonts w:ascii="Arial" w:eastAsia="Microsoft YaHei" w:hAnsi="Arial" w:cs="Mangal"/>
      <w:b/>
      <w:bCs/>
      <w:kern w:val="2"/>
      <w:sz w:val="36"/>
      <w:szCs w:val="36"/>
      <w:lang w:eastAsia="ar-SA"/>
    </w:rPr>
  </w:style>
  <w:style w:type="character" w:customStyle="1" w:styleId="TitoloCarattere">
    <w:name w:val="Titolo Carattere"/>
    <w:link w:val="Titolo"/>
    <w:rsid w:val="00EB0BDE"/>
    <w:rPr>
      <w:rFonts w:ascii="Arial" w:eastAsia="Microsoft YaHei" w:hAnsi="Arial" w:cs="Mangal"/>
      <w:b/>
      <w:bCs/>
      <w:kern w:val="2"/>
      <w:sz w:val="36"/>
      <w:szCs w:val="36"/>
      <w:lang w:eastAsia="ar-SA"/>
    </w:rPr>
  </w:style>
  <w:style w:type="paragraph" w:styleId="Intestazione">
    <w:name w:val="header"/>
    <w:basedOn w:val="Normale"/>
    <w:link w:val="IntestazioneCarattere"/>
    <w:rsid w:val="003773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773D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773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3D1"/>
    <w:rPr>
      <w:sz w:val="24"/>
      <w:szCs w:val="24"/>
    </w:rPr>
  </w:style>
  <w:style w:type="table" w:styleId="Grigliatabella">
    <w:name w:val="Table Grid"/>
    <w:basedOn w:val="Tabellanormale"/>
    <w:rsid w:val="00006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B0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DeskDocLOL\09%20MODELLI\CIRC.%20N.%20000%20-%20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A85DE-C0B8-4403-AFD5-4D238DA63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CIRC. N. 000 - MODELLO</Template>
  <TotalTime>7</TotalTime>
  <Pages>2</Pages>
  <Words>186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1450</CharactersWithSpaces>
  <SharedDoc>false</SharedDoc>
  <HLinks>
    <vt:vector size="12" baseType="variant">
      <vt:variant>
        <vt:i4>543162476</vt:i4>
      </vt:variant>
      <vt:variant>
        <vt:i4>6</vt:i4>
      </vt:variant>
      <vt:variant>
        <vt:i4>0</vt:i4>
      </vt:variant>
      <vt:variant>
        <vt:i4>5</vt:i4>
      </vt:variant>
      <vt:variant>
        <vt:lpwstr>mailto:–CAIC867003@PEC.ISTRUZIONE.IT</vt:lpwstr>
      </vt:variant>
      <vt:variant>
        <vt:lpwstr/>
      </vt:variant>
      <vt:variant>
        <vt:i4>983100</vt:i4>
      </vt:variant>
      <vt:variant>
        <vt:i4>3</vt:i4>
      </vt:variant>
      <vt:variant>
        <vt:i4>0</vt:i4>
      </vt:variant>
      <vt:variant>
        <vt:i4>5</vt:i4>
      </vt:variant>
      <vt:variant>
        <vt:lpwstr>mailto:CAIC867003@ISTRUZIONE.IT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Macrì</dc:creator>
  <cp:lastModifiedBy>Utente</cp:lastModifiedBy>
  <cp:revision>3</cp:revision>
  <cp:lastPrinted>2026-08-26T06:52:00Z</cp:lastPrinted>
  <dcterms:created xsi:type="dcterms:W3CDTF">2026-08-25T11:54:00Z</dcterms:created>
  <dcterms:modified xsi:type="dcterms:W3CDTF">2026-08-26T06:52:00Z</dcterms:modified>
</cp:coreProperties>
</file>