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B0BDE" w:rsidRDefault="002826C6" w:rsidP="00BC13F4">
      <w:pPr>
        <w:tabs>
          <w:tab w:val="right" w:pos="9639"/>
        </w:tabs>
        <w:spacing w:before="360" w:after="360" w:line="360" w:lineRule="exact"/>
        <w:jc w:val="both"/>
        <w:rPr>
          <w:rFonts w:ascii="Book Antiqua" w:hAnsi="Book Antiqua"/>
          <w:b/>
          <w:sz w:val="22"/>
          <w:szCs w:val="22"/>
        </w:rPr>
      </w:pPr>
      <w:r>
        <w:rPr>
          <w:rFonts w:ascii="Book Antiqua" w:hAnsi="Book Antiqua"/>
          <w:b/>
          <w:sz w:val="22"/>
          <w:szCs w:val="22"/>
        </w:rPr>
        <w:t>PROT. N. ___________</w:t>
      </w:r>
      <w:r w:rsidRPr="00863597">
        <w:rPr>
          <w:rFonts w:ascii="Book Antiqua" w:hAnsi="Book Antiqua"/>
          <w:sz w:val="22"/>
          <w:szCs w:val="22"/>
        </w:rPr>
        <w:t>_</w:t>
      </w:r>
      <w:r>
        <w:rPr>
          <w:rFonts w:ascii="Book Antiqua" w:hAnsi="Book Antiqua"/>
          <w:b/>
          <w:sz w:val="22"/>
          <w:szCs w:val="22"/>
        </w:rPr>
        <w:t>_</w:t>
      </w:r>
      <w:r w:rsidR="00AA1887">
        <w:rPr>
          <w:rFonts w:ascii="Book Antiqua" w:hAnsi="Book Antiqua"/>
          <w:b/>
          <w:sz w:val="22"/>
          <w:szCs w:val="22"/>
        </w:rPr>
        <w:tab/>
      </w:r>
      <w:r w:rsidR="00B31342">
        <w:rPr>
          <w:rFonts w:ascii="Book Antiqua" w:hAnsi="Book Antiqua"/>
          <w:b/>
          <w:sz w:val="22"/>
          <w:szCs w:val="22"/>
        </w:rPr>
        <w:t>Decimoputzu</w:t>
      </w:r>
      <w:r>
        <w:rPr>
          <w:sz w:val="22"/>
          <w:szCs w:val="22"/>
        </w:rPr>
        <w:t>, ________________</w:t>
      </w:r>
    </w:p>
    <w:p w:rsidR="00EB0BDE" w:rsidRDefault="002826C6" w:rsidP="002826C6">
      <w:pPr>
        <w:spacing w:before="60" w:after="60"/>
        <w:jc w:val="center"/>
        <w:rPr>
          <w:b/>
          <w:bCs/>
          <w:color w:val="000000"/>
          <w:sz w:val="22"/>
        </w:rPr>
      </w:pPr>
      <w:r>
        <w:rPr>
          <w:b/>
          <w:bCs/>
          <w:color w:val="000000"/>
          <w:sz w:val="22"/>
        </w:rPr>
        <w:t xml:space="preserve">PRESA DI SERVIZIO PERSONALE </w:t>
      </w:r>
      <w:r w:rsidR="008F12E7">
        <w:rPr>
          <w:b/>
          <w:bCs/>
          <w:color w:val="000000"/>
          <w:sz w:val="22"/>
          <w:u w:val="single"/>
        </w:rPr>
        <w:t>ATA</w:t>
      </w:r>
    </w:p>
    <w:p w:rsidR="00C4562F" w:rsidRDefault="002826C6" w:rsidP="002826C6">
      <w:pPr>
        <w:spacing w:before="60" w:after="120"/>
        <w:jc w:val="center"/>
        <w:rPr>
          <w:b/>
          <w:bCs/>
          <w:color w:val="404040" w:themeColor="text1" w:themeTint="BF"/>
          <w:sz w:val="20"/>
        </w:rPr>
      </w:pPr>
      <w:r>
        <w:rPr>
          <w:b/>
          <w:bCs/>
          <w:color w:val="404040" w:themeColor="text1" w:themeTint="BF"/>
          <w:sz w:val="20"/>
        </w:rPr>
        <w:t>A.S. 202</w:t>
      </w:r>
      <w:r w:rsidR="00863597">
        <w:rPr>
          <w:b/>
          <w:bCs/>
          <w:color w:val="404040" w:themeColor="text1" w:themeTint="BF"/>
          <w:sz w:val="20"/>
        </w:rPr>
        <w:t>6</w:t>
      </w:r>
      <w:r>
        <w:rPr>
          <w:b/>
          <w:bCs/>
          <w:color w:val="404040" w:themeColor="text1" w:themeTint="BF"/>
          <w:sz w:val="20"/>
        </w:rPr>
        <w:t>/202</w:t>
      </w:r>
      <w:r w:rsidR="00863597">
        <w:rPr>
          <w:b/>
          <w:bCs/>
          <w:color w:val="404040" w:themeColor="text1" w:themeTint="BF"/>
          <w:sz w:val="20"/>
        </w:rPr>
        <w:t>7</w:t>
      </w:r>
    </w:p>
    <w:p w:rsidR="008B0ADD" w:rsidRDefault="008B0ADD" w:rsidP="00A72691">
      <w:pPr>
        <w:tabs>
          <w:tab w:val="right" w:leader="underscore" w:pos="9356"/>
        </w:tabs>
        <w:spacing w:before="60" w:after="120" w:line="360" w:lineRule="auto"/>
        <w:rPr>
          <w:bCs/>
          <w:sz w:val="20"/>
        </w:rPr>
      </w:pPr>
      <w:r>
        <w:rPr>
          <w:bCs/>
          <w:sz w:val="20"/>
        </w:rPr>
        <w:t xml:space="preserve">Il/La sottoscritto/a </w:t>
      </w:r>
      <w:r>
        <w:rPr>
          <w:bCs/>
          <w:sz w:val="20"/>
        </w:rPr>
        <w:tab/>
      </w:r>
    </w:p>
    <w:p w:rsidR="008B0ADD" w:rsidRDefault="008B0ADD" w:rsidP="00A72691">
      <w:pPr>
        <w:tabs>
          <w:tab w:val="right" w:leader="underscore" w:pos="9356"/>
        </w:tabs>
        <w:spacing w:before="60" w:after="120" w:line="360" w:lineRule="auto"/>
        <w:rPr>
          <w:bCs/>
          <w:sz w:val="20"/>
        </w:rPr>
      </w:pPr>
      <w:r>
        <w:rPr>
          <w:bCs/>
          <w:sz w:val="20"/>
        </w:rPr>
        <w:t xml:space="preserve">nato/a </w:t>
      </w:r>
      <w:proofErr w:type="spellStart"/>
      <w:r>
        <w:rPr>
          <w:bCs/>
          <w:sz w:val="20"/>
        </w:rPr>
        <w:t>a</w:t>
      </w:r>
      <w:proofErr w:type="spellEnd"/>
      <w:r>
        <w:rPr>
          <w:bCs/>
          <w:sz w:val="20"/>
        </w:rPr>
        <w:t xml:space="preserve"> _________________________________ </w:t>
      </w:r>
      <w:proofErr w:type="gramStart"/>
      <w:r>
        <w:rPr>
          <w:bCs/>
          <w:sz w:val="20"/>
        </w:rPr>
        <w:t>Prov.(</w:t>
      </w:r>
      <w:proofErr w:type="gramEnd"/>
      <w:r>
        <w:rPr>
          <w:bCs/>
          <w:sz w:val="20"/>
        </w:rPr>
        <w:t xml:space="preserve">_____) il </w:t>
      </w:r>
      <w:r>
        <w:rPr>
          <w:bCs/>
          <w:sz w:val="20"/>
        </w:rPr>
        <w:tab/>
      </w:r>
    </w:p>
    <w:p w:rsidR="008B0ADD" w:rsidRDefault="008B0ADD" w:rsidP="00A72691">
      <w:pPr>
        <w:tabs>
          <w:tab w:val="right" w:leader="underscore" w:pos="9356"/>
        </w:tabs>
        <w:spacing w:before="60" w:after="120" w:line="360" w:lineRule="auto"/>
        <w:rPr>
          <w:bCs/>
          <w:sz w:val="20"/>
        </w:rPr>
      </w:pPr>
      <w:r>
        <w:rPr>
          <w:bCs/>
          <w:sz w:val="20"/>
        </w:rPr>
        <w:t>residente a _______________________________ CAP ________ in Via</w:t>
      </w:r>
      <w:r>
        <w:rPr>
          <w:bCs/>
          <w:sz w:val="20"/>
        </w:rPr>
        <w:tab/>
      </w:r>
    </w:p>
    <w:p w:rsidR="008B0ADD" w:rsidRDefault="008B0ADD" w:rsidP="00A72691">
      <w:pPr>
        <w:tabs>
          <w:tab w:val="right" w:leader="underscore" w:pos="9356"/>
        </w:tabs>
        <w:spacing w:before="60" w:after="120" w:line="360" w:lineRule="auto"/>
        <w:rPr>
          <w:bCs/>
          <w:sz w:val="20"/>
        </w:rPr>
      </w:pPr>
      <w:r>
        <w:rPr>
          <w:bCs/>
          <w:sz w:val="20"/>
        </w:rPr>
        <w:t>domiciliato a _____________________________ CAP ________ in Via</w:t>
      </w:r>
      <w:r>
        <w:rPr>
          <w:bCs/>
          <w:sz w:val="20"/>
        </w:rPr>
        <w:tab/>
      </w:r>
    </w:p>
    <w:p w:rsidR="008B0ADD" w:rsidRDefault="008B0ADD" w:rsidP="00A72691">
      <w:pPr>
        <w:tabs>
          <w:tab w:val="right" w:leader="underscore" w:pos="9356"/>
        </w:tabs>
        <w:spacing w:before="60" w:after="120" w:line="360" w:lineRule="auto"/>
        <w:rPr>
          <w:bCs/>
          <w:sz w:val="20"/>
        </w:rPr>
      </w:pPr>
      <w:r>
        <w:rPr>
          <w:bCs/>
          <w:sz w:val="20"/>
        </w:rPr>
        <w:t xml:space="preserve">Codice Fiscale ____________________________ </w:t>
      </w:r>
    </w:p>
    <w:p w:rsidR="008B0ADD" w:rsidRDefault="008B0ADD" w:rsidP="00A72691">
      <w:pPr>
        <w:tabs>
          <w:tab w:val="right" w:leader="underscore" w:pos="9356"/>
        </w:tabs>
        <w:spacing w:before="60" w:after="120" w:line="360" w:lineRule="auto"/>
        <w:rPr>
          <w:bCs/>
          <w:sz w:val="20"/>
        </w:rPr>
      </w:pPr>
      <w:r>
        <w:rPr>
          <w:bCs/>
          <w:sz w:val="20"/>
        </w:rPr>
        <w:t>Telefono ___________________ Cellulare ___________________</w:t>
      </w:r>
      <w:proofErr w:type="gramStart"/>
      <w:r>
        <w:rPr>
          <w:bCs/>
          <w:sz w:val="20"/>
        </w:rPr>
        <w:t>_  E-mail</w:t>
      </w:r>
      <w:proofErr w:type="gramEnd"/>
      <w:r>
        <w:rPr>
          <w:bCs/>
          <w:sz w:val="20"/>
        </w:rPr>
        <w:tab/>
      </w:r>
    </w:p>
    <w:p w:rsidR="00A72691" w:rsidRDefault="00A72691" w:rsidP="00A72691">
      <w:pPr>
        <w:tabs>
          <w:tab w:val="right" w:leader="underscore" w:pos="9356"/>
        </w:tabs>
        <w:spacing w:before="60" w:after="120" w:line="360" w:lineRule="auto"/>
        <w:rPr>
          <w:bCs/>
          <w:sz w:val="20"/>
        </w:rPr>
      </w:pPr>
      <w:r>
        <w:rPr>
          <w:bCs/>
          <w:sz w:val="20"/>
        </w:rPr>
        <w:t xml:space="preserve">Coordinate bancarie/postali </w:t>
      </w:r>
      <w:r>
        <w:rPr>
          <w:bCs/>
          <w:sz w:val="20"/>
        </w:rPr>
        <w:tab/>
      </w:r>
    </w:p>
    <w:p w:rsidR="008F12E7" w:rsidRDefault="008B0ADD" w:rsidP="00A72691">
      <w:pPr>
        <w:tabs>
          <w:tab w:val="right" w:leader="underscore" w:pos="9356"/>
        </w:tabs>
        <w:spacing w:before="60" w:after="120" w:line="360" w:lineRule="auto"/>
        <w:rPr>
          <w:bCs/>
          <w:sz w:val="20"/>
        </w:rPr>
      </w:pPr>
      <w:r>
        <w:rPr>
          <w:bCs/>
          <w:sz w:val="20"/>
        </w:rPr>
        <w:t xml:space="preserve">dichiara di assumere servizio in data _____________________ per ore ______________ presso questo ISTITUTO </w:t>
      </w:r>
    </w:p>
    <w:p w:rsidR="008B0ADD" w:rsidRDefault="008B0ADD" w:rsidP="00A72691">
      <w:pPr>
        <w:tabs>
          <w:tab w:val="right" w:leader="underscore" w:pos="9356"/>
        </w:tabs>
        <w:spacing w:before="60" w:after="120" w:line="360" w:lineRule="auto"/>
        <w:rPr>
          <w:bCs/>
          <w:sz w:val="20"/>
        </w:rPr>
      </w:pPr>
      <w:r>
        <w:rPr>
          <w:bCs/>
          <w:sz w:val="20"/>
        </w:rPr>
        <w:t>in qualità di</w:t>
      </w:r>
      <w:r w:rsidR="008F12E7">
        <w:rPr>
          <w:bCs/>
          <w:sz w:val="20"/>
        </w:rPr>
        <w:t>:</w:t>
      </w:r>
    </w:p>
    <w:p w:rsidR="008F12E7" w:rsidRDefault="008F12E7" w:rsidP="008F12E7">
      <w:pPr>
        <w:pStyle w:val="Paragrafoelenco"/>
        <w:numPr>
          <w:ilvl w:val="0"/>
          <w:numId w:val="19"/>
        </w:numPr>
        <w:tabs>
          <w:tab w:val="right" w:leader="underscore" w:pos="9356"/>
        </w:tabs>
        <w:spacing w:before="60" w:after="120"/>
        <w:ind w:left="714" w:hanging="357"/>
        <w:rPr>
          <w:bCs/>
          <w:sz w:val="20"/>
        </w:rPr>
      </w:pPr>
      <w:r w:rsidRPr="007167E3">
        <w:rPr>
          <w:bCs/>
          <w:sz w:val="20"/>
        </w:rPr>
        <w:t>ASSISTENTE AMMINISTRATIVO</w:t>
      </w:r>
      <w:r>
        <w:rPr>
          <w:bCs/>
          <w:sz w:val="20"/>
        </w:rPr>
        <w:t xml:space="preserve"> (</w:t>
      </w:r>
      <w:r w:rsidRPr="007167E3">
        <w:rPr>
          <w:bCs/>
          <w:sz w:val="20"/>
        </w:rPr>
        <w:t>Tempo Indeterminato / Tempo Determinato</w:t>
      </w:r>
      <w:r>
        <w:rPr>
          <w:bCs/>
          <w:sz w:val="20"/>
        </w:rPr>
        <w:t>)</w:t>
      </w:r>
    </w:p>
    <w:p w:rsidR="008F12E7" w:rsidRDefault="008F12E7" w:rsidP="008F12E7">
      <w:pPr>
        <w:pStyle w:val="Paragrafoelenco"/>
        <w:numPr>
          <w:ilvl w:val="0"/>
          <w:numId w:val="19"/>
        </w:numPr>
        <w:tabs>
          <w:tab w:val="right" w:leader="underscore" w:pos="9356"/>
        </w:tabs>
        <w:spacing w:before="60" w:after="120"/>
        <w:ind w:left="714" w:hanging="357"/>
        <w:rPr>
          <w:bCs/>
          <w:sz w:val="20"/>
        </w:rPr>
      </w:pPr>
      <w:r w:rsidRPr="007167E3">
        <w:rPr>
          <w:bCs/>
          <w:sz w:val="20"/>
        </w:rPr>
        <w:t xml:space="preserve">COLLABORATORE SCOLASTICO </w:t>
      </w:r>
      <w:r>
        <w:rPr>
          <w:bCs/>
          <w:sz w:val="20"/>
        </w:rPr>
        <w:t>(</w:t>
      </w:r>
      <w:r w:rsidRPr="007167E3">
        <w:rPr>
          <w:bCs/>
          <w:sz w:val="20"/>
        </w:rPr>
        <w:t>Tempo Indeterminato / Tempo Determinato</w:t>
      </w:r>
      <w:r>
        <w:rPr>
          <w:bCs/>
          <w:sz w:val="20"/>
        </w:rPr>
        <w:t>)</w:t>
      </w:r>
    </w:p>
    <w:p w:rsidR="008F12E7" w:rsidRDefault="008F12E7" w:rsidP="00A72691">
      <w:pPr>
        <w:tabs>
          <w:tab w:val="right" w:leader="underscore" w:pos="9356"/>
        </w:tabs>
        <w:spacing w:before="60" w:after="120" w:line="360" w:lineRule="auto"/>
        <w:rPr>
          <w:bCs/>
          <w:sz w:val="20"/>
        </w:rPr>
      </w:pPr>
    </w:p>
    <w:p w:rsidR="008B0ADD" w:rsidRDefault="008B0ADD" w:rsidP="00A72691">
      <w:pPr>
        <w:tabs>
          <w:tab w:val="right" w:leader="underscore" w:pos="9356"/>
        </w:tabs>
        <w:spacing w:before="60" w:after="120" w:line="360" w:lineRule="auto"/>
        <w:rPr>
          <w:bCs/>
          <w:sz w:val="20"/>
        </w:rPr>
      </w:pPr>
      <w:r>
        <w:rPr>
          <w:bCs/>
          <w:sz w:val="20"/>
        </w:rPr>
        <w:t>A seguito di:</w:t>
      </w:r>
    </w:p>
    <w:p w:rsidR="008B0ADD" w:rsidRDefault="00A72691" w:rsidP="00A72691">
      <w:pPr>
        <w:pStyle w:val="Paragrafoelenco"/>
        <w:numPr>
          <w:ilvl w:val="0"/>
          <w:numId w:val="17"/>
        </w:numPr>
        <w:tabs>
          <w:tab w:val="right" w:leader="underscore" w:pos="9356"/>
        </w:tabs>
        <w:spacing w:before="60" w:after="120" w:line="360" w:lineRule="auto"/>
        <w:rPr>
          <w:bCs/>
          <w:sz w:val="20"/>
        </w:rPr>
      </w:pPr>
      <w:r>
        <w:rPr>
          <w:bCs/>
          <w:sz w:val="20"/>
        </w:rPr>
        <w:t xml:space="preserve">trasferimento dall’Istituto </w:t>
      </w:r>
      <w:r>
        <w:rPr>
          <w:bCs/>
          <w:sz w:val="20"/>
        </w:rPr>
        <w:tab/>
      </w:r>
    </w:p>
    <w:p w:rsidR="00A72691" w:rsidRDefault="00A72691" w:rsidP="00A72691">
      <w:pPr>
        <w:pStyle w:val="Paragrafoelenco"/>
        <w:numPr>
          <w:ilvl w:val="0"/>
          <w:numId w:val="17"/>
        </w:numPr>
        <w:tabs>
          <w:tab w:val="right" w:leader="underscore" w:pos="9356"/>
        </w:tabs>
        <w:spacing w:before="60" w:after="120" w:line="360" w:lineRule="auto"/>
        <w:rPr>
          <w:bCs/>
          <w:sz w:val="20"/>
        </w:rPr>
      </w:pPr>
      <w:r>
        <w:rPr>
          <w:bCs/>
          <w:sz w:val="20"/>
        </w:rPr>
        <w:t xml:space="preserve">nominato da </w:t>
      </w:r>
      <w:r>
        <w:rPr>
          <w:bCs/>
          <w:sz w:val="20"/>
        </w:rPr>
        <w:tab/>
      </w:r>
    </w:p>
    <w:p w:rsidR="00A72691" w:rsidRDefault="00A72691" w:rsidP="00A72691">
      <w:pPr>
        <w:pStyle w:val="Paragrafoelenco"/>
        <w:numPr>
          <w:ilvl w:val="0"/>
          <w:numId w:val="17"/>
        </w:numPr>
        <w:tabs>
          <w:tab w:val="right" w:leader="underscore" w:pos="9356"/>
        </w:tabs>
        <w:spacing w:before="60" w:after="120" w:line="360" w:lineRule="auto"/>
        <w:rPr>
          <w:bCs/>
          <w:sz w:val="20"/>
        </w:rPr>
      </w:pPr>
      <w:r>
        <w:rPr>
          <w:bCs/>
          <w:sz w:val="20"/>
        </w:rPr>
        <w:t xml:space="preserve">utilizzazione dal </w:t>
      </w:r>
      <w:r>
        <w:rPr>
          <w:bCs/>
          <w:sz w:val="20"/>
        </w:rPr>
        <w:tab/>
      </w:r>
    </w:p>
    <w:p w:rsidR="00A72691" w:rsidRDefault="00A72691" w:rsidP="00A72691">
      <w:pPr>
        <w:pStyle w:val="Paragrafoelenco"/>
        <w:numPr>
          <w:ilvl w:val="0"/>
          <w:numId w:val="17"/>
        </w:numPr>
        <w:tabs>
          <w:tab w:val="right" w:leader="underscore" w:pos="9356"/>
        </w:tabs>
        <w:spacing w:before="60" w:after="120" w:line="360" w:lineRule="auto"/>
        <w:rPr>
          <w:bCs/>
          <w:sz w:val="20"/>
        </w:rPr>
      </w:pPr>
      <w:r>
        <w:rPr>
          <w:bCs/>
          <w:sz w:val="20"/>
        </w:rPr>
        <w:t xml:space="preserve">assegnazione provvisoria dal </w:t>
      </w:r>
      <w:r>
        <w:rPr>
          <w:bCs/>
          <w:sz w:val="20"/>
        </w:rPr>
        <w:tab/>
      </w:r>
    </w:p>
    <w:p w:rsidR="00A72691" w:rsidRDefault="00A72691" w:rsidP="00A72691">
      <w:pPr>
        <w:tabs>
          <w:tab w:val="right" w:leader="underscore" w:pos="9356"/>
        </w:tabs>
        <w:spacing w:before="60" w:after="120" w:line="360" w:lineRule="auto"/>
        <w:rPr>
          <w:bCs/>
          <w:sz w:val="20"/>
        </w:rPr>
      </w:pPr>
      <w:r>
        <w:rPr>
          <w:bCs/>
          <w:sz w:val="20"/>
        </w:rPr>
        <w:t xml:space="preserve">Ultima scuola presso la quale si è prestato servizio </w:t>
      </w:r>
      <w:r>
        <w:rPr>
          <w:bCs/>
          <w:sz w:val="20"/>
        </w:rPr>
        <w:tab/>
      </w:r>
    </w:p>
    <w:p w:rsidR="00B17167" w:rsidRDefault="00A72691" w:rsidP="00A72691">
      <w:pPr>
        <w:tabs>
          <w:tab w:val="right" w:leader="underscore" w:pos="9356"/>
        </w:tabs>
        <w:spacing w:before="60" w:after="120" w:line="360" w:lineRule="auto"/>
        <w:rPr>
          <w:bCs/>
          <w:sz w:val="20"/>
        </w:rPr>
      </w:pPr>
      <w:r>
        <w:rPr>
          <w:bCs/>
          <w:sz w:val="20"/>
        </w:rPr>
        <w:lastRenderedPageBreak/>
        <w:t xml:space="preserve">Ha già lavorato in questo Istituto: </w:t>
      </w:r>
      <w:r>
        <w:rPr>
          <w:bCs/>
          <w:sz w:val="20"/>
        </w:rPr>
        <w:sym w:font="Symbol" w:char="F0FF"/>
      </w:r>
      <w:r>
        <w:rPr>
          <w:bCs/>
          <w:sz w:val="20"/>
        </w:rPr>
        <w:t xml:space="preserve"> SI </w:t>
      </w:r>
      <w:r>
        <w:rPr>
          <w:bCs/>
          <w:sz w:val="20"/>
        </w:rPr>
        <w:sym w:font="Symbol" w:char="F0FF"/>
      </w:r>
      <w:r>
        <w:rPr>
          <w:bCs/>
          <w:sz w:val="20"/>
        </w:rPr>
        <w:t xml:space="preserve"> </w:t>
      </w:r>
      <w:proofErr w:type="gramStart"/>
      <w:r>
        <w:rPr>
          <w:bCs/>
          <w:sz w:val="20"/>
        </w:rPr>
        <w:t>NO</w:t>
      </w:r>
      <w:r w:rsidR="00B17167">
        <w:rPr>
          <w:bCs/>
          <w:sz w:val="20"/>
        </w:rPr>
        <w:t xml:space="preserve">  Dati</w:t>
      </w:r>
      <w:proofErr w:type="gramEnd"/>
      <w:r w:rsidR="00B17167">
        <w:rPr>
          <w:bCs/>
          <w:sz w:val="20"/>
        </w:rPr>
        <w:t xml:space="preserve"> per ferie A.S. da cui decorrono 32 giorni____________________</w:t>
      </w:r>
    </w:p>
    <w:p w:rsidR="00A72691" w:rsidRDefault="00A72691" w:rsidP="00A72691">
      <w:pPr>
        <w:tabs>
          <w:tab w:val="right" w:leader="underscore" w:pos="9356"/>
        </w:tabs>
        <w:spacing w:before="60" w:after="120" w:line="360" w:lineRule="auto"/>
        <w:rPr>
          <w:bCs/>
          <w:sz w:val="20"/>
        </w:rPr>
      </w:pPr>
      <w:r>
        <w:rPr>
          <w:bCs/>
          <w:sz w:val="20"/>
        </w:rPr>
        <w:t>Allego:</w:t>
      </w:r>
    </w:p>
    <w:p w:rsidR="00A72691" w:rsidRDefault="00A72691" w:rsidP="009475B5">
      <w:pPr>
        <w:pStyle w:val="Paragrafoelenco"/>
        <w:numPr>
          <w:ilvl w:val="0"/>
          <w:numId w:val="18"/>
        </w:numPr>
        <w:tabs>
          <w:tab w:val="right" w:leader="underscore" w:pos="9356"/>
        </w:tabs>
        <w:spacing w:before="60" w:after="120"/>
        <w:ind w:left="714" w:hanging="357"/>
        <w:rPr>
          <w:bCs/>
          <w:sz w:val="20"/>
        </w:rPr>
      </w:pPr>
      <w:r>
        <w:rPr>
          <w:bCs/>
          <w:sz w:val="20"/>
        </w:rPr>
        <w:t>elenco servizi svolti aggiornato o domanda di trasferimento con allegati.</w:t>
      </w:r>
    </w:p>
    <w:p w:rsidR="00A72691" w:rsidRDefault="00A72691" w:rsidP="009475B5">
      <w:pPr>
        <w:pStyle w:val="Paragrafoelenco"/>
        <w:numPr>
          <w:ilvl w:val="0"/>
          <w:numId w:val="18"/>
        </w:numPr>
        <w:tabs>
          <w:tab w:val="right" w:leader="underscore" w:pos="9356"/>
        </w:tabs>
        <w:spacing w:before="60" w:after="120"/>
        <w:ind w:left="714" w:hanging="357"/>
        <w:rPr>
          <w:bCs/>
          <w:sz w:val="20"/>
        </w:rPr>
      </w:pPr>
      <w:r>
        <w:rPr>
          <w:bCs/>
          <w:sz w:val="20"/>
        </w:rPr>
        <w:t>copia codice fiscale</w:t>
      </w:r>
    </w:p>
    <w:p w:rsidR="00A72691" w:rsidRDefault="00A72691" w:rsidP="009475B5">
      <w:pPr>
        <w:pStyle w:val="Paragrafoelenco"/>
        <w:numPr>
          <w:ilvl w:val="0"/>
          <w:numId w:val="18"/>
        </w:numPr>
        <w:tabs>
          <w:tab w:val="right" w:leader="underscore" w:pos="9356"/>
        </w:tabs>
        <w:spacing w:before="60" w:after="120"/>
        <w:ind w:left="714" w:hanging="357"/>
        <w:rPr>
          <w:bCs/>
          <w:sz w:val="20"/>
        </w:rPr>
      </w:pPr>
      <w:r>
        <w:rPr>
          <w:bCs/>
          <w:sz w:val="20"/>
        </w:rPr>
        <w:t>copia documento d’Identità</w:t>
      </w:r>
    </w:p>
    <w:p w:rsidR="00863597" w:rsidRDefault="00863597" w:rsidP="009475B5">
      <w:pPr>
        <w:pStyle w:val="Paragrafoelenco"/>
        <w:numPr>
          <w:ilvl w:val="0"/>
          <w:numId w:val="18"/>
        </w:numPr>
        <w:tabs>
          <w:tab w:val="right" w:leader="underscore" w:pos="9356"/>
        </w:tabs>
        <w:spacing w:before="60" w:after="120"/>
        <w:ind w:left="714" w:hanging="357"/>
        <w:rPr>
          <w:bCs/>
          <w:sz w:val="20"/>
        </w:rPr>
      </w:pPr>
      <w:r>
        <w:rPr>
          <w:bCs/>
          <w:sz w:val="20"/>
        </w:rPr>
        <w:t>titoli culturali</w:t>
      </w:r>
    </w:p>
    <w:p w:rsidR="00863597" w:rsidRDefault="00863597" w:rsidP="009475B5">
      <w:pPr>
        <w:pStyle w:val="Paragrafoelenco"/>
        <w:numPr>
          <w:ilvl w:val="0"/>
          <w:numId w:val="18"/>
        </w:numPr>
        <w:tabs>
          <w:tab w:val="right" w:leader="underscore" w:pos="9356"/>
        </w:tabs>
        <w:spacing w:before="60" w:after="120"/>
        <w:ind w:left="714" w:hanging="357"/>
        <w:rPr>
          <w:bCs/>
          <w:sz w:val="20"/>
        </w:rPr>
      </w:pPr>
      <w:r>
        <w:rPr>
          <w:bCs/>
          <w:sz w:val="20"/>
        </w:rPr>
        <w:t>informativa</w:t>
      </w:r>
      <w:r w:rsidR="001F27E8">
        <w:rPr>
          <w:bCs/>
          <w:sz w:val="20"/>
        </w:rPr>
        <w:t xml:space="preserve"> di cui art. 1 del D.lgs. n. 152/1997, come modificato dall’art. 4 del D.lgs. n. 104/2022</w:t>
      </w:r>
    </w:p>
    <w:p w:rsidR="00863597" w:rsidRDefault="00863597" w:rsidP="009475B5">
      <w:pPr>
        <w:pStyle w:val="Paragrafoelenco"/>
        <w:numPr>
          <w:ilvl w:val="0"/>
          <w:numId w:val="18"/>
        </w:numPr>
        <w:tabs>
          <w:tab w:val="right" w:leader="underscore" w:pos="9356"/>
        </w:tabs>
        <w:spacing w:before="60" w:after="120"/>
        <w:ind w:left="714" w:hanging="357"/>
        <w:rPr>
          <w:bCs/>
          <w:sz w:val="20"/>
        </w:rPr>
      </w:pPr>
      <w:r>
        <w:rPr>
          <w:bCs/>
          <w:sz w:val="20"/>
        </w:rPr>
        <w:t>informativa Fondo Espero</w:t>
      </w:r>
    </w:p>
    <w:p w:rsidR="009475B5" w:rsidRPr="009475B5" w:rsidRDefault="009475B5" w:rsidP="009475B5">
      <w:pPr>
        <w:tabs>
          <w:tab w:val="right" w:leader="underscore" w:pos="9356"/>
        </w:tabs>
        <w:spacing w:before="60" w:after="120"/>
        <w:ind w:left="360"/>
        <w:rPr>
          <w:b/>
          <w:bCs/>
          <w:sz w:val="20"/>
        </w:rPr>
      </w:pPr>
      <w:r w:rsidRPr="009475B5">
        <w:rPr>
          <w:b/>
          <w:bCs/>
          <w:sz w:val="20"/>
        </w:rPr>
        <w:t xml:space="preserve">Dichiaro di aver preso visione dell’informativa di cui al </w:t>
      </w:r>
      <w:bookmarkStart w:id="0" w:name="_GoBack"/>
      <w:r w:rsidRPr="009475B5">
        <w:rPr>
          <w:b/>
          <w:bCs/>
          <w:sz w:val="20"/>
        </w:rPr>
        <w:t>D. Lgs. n. 196/2003 e ss.mm. e ii.</w:t>
      </w:r>
    </w:p>
    <w:bookmarkEnd w:id="0"/>
    <w:p w:rsidR="009475B5" w:rsidRDefault="00B31342" w:rsidP="009475B5">
      <w:pPr>
        <w:pStyle w:val="Pidipagina"/>
        <w:tabs>
          <w:tab w:val="center" w:pos="7655"/>
        </w:tabs>
        <w:spacing w:before="120"/>
        <w:ind w:left="360"/>
      </w:pPr>
      <w:r>
        <w:t>Decimoputzu</w:t>
      </w:r>
      <w:r w:rsidR="009475B5">
        <w:t>, _________________</w:t>
      </w:r>
      <w:r w:rsidR="009475B5">
        <w:tab/>
      </w:r>
      <w:r w:rsidR="009475B5">
        <w:tab/>
        <w:t>Firma</w:t>
      </w:r>
    </w:p>
    <w:p w:rsidR="009475B5" w:rsidRDefault="009475B5" w:rsidP="009475B5">
      <w:pPr>
        <w:pStyle w:val="Pidipagina"/>
        <w:tabs>
          <w:tab w:val="center" w:pos="7655"/>
        </w:tabs>
        <w:ind w:left="360"/>
      </w:pPr>
      <w:r>
        <w:tab/>
      </w:r>
      <w:r>
        <w:tab/>
        <w:t>_________________________</w:t>
      </w:r>
    </w:p>
    <w:sectPr w:rsidR="009475B5" w:rsidSect="003D1D8E">
      <w:footerReference w:type="default" r:id="rId8"/>
      <w:headerReference w:type="first" r:id="rId9"/>
      <w:footerReference w:type="first" r:id="rId10"/>
      <w:pgSz w:w="11906" w:h="16838"/>
      <w:pgMar w:top="540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0A09" w:rsidRDefault="00190A09" w:rsidP="003773D1">
      <w:r>
        <w:separator/>
      </w:r>
    </w:p>
  </w:endnote>
  <w:endnote w:type="continuationSeparator" w:id="0">
    <w:p w:rsidR="00190A09" w:rsidRDefault="00190A09" w:rsidP="00377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9946887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:rsidR="00A72691" w:rsidRPr="003773D1" w:rsidRDefault="00B3297C">
        <w:pPr>
          <w:pStyle w:val="Pidipagina"/>
          <w:jc w:val="center"/>
          <w:rPr>
            <w:sz w:val="22"/>
            <w:szCs w:val="22"/>
          </w:rPr>
        </w:pPr>
        <w:r w:rsidRPr="003773D1">
          <w:rPr>
            <w:sz w:val="22"/>
            <w:szCs w:val="22"/>
          </w:rPr>
          <w:fldChar w:fldCharType="begin"/>
        </w:r>
        <w:r w:rsidR="00A72691" w:rsidRPr="003773D1">
          <w:rPr>
            <w:sz w:val="22"/>
            <w:szCs w:val="22"/>
          </w:rPr>
          <w:instrText>PAGE   \* MERGEFORMAT</w:instrText>
        </w:r>
        <w:r w:rsidRPr="003773D1">
          <w:rPr>
            <w:sz w:val="22"/>
            <w:szCs w:val="22"/>
          </w:rPr>
          <w:fldChar w:fldCharType="separate"/>
        </w:r>
        <w:r w:rsidR="00B17167">
          <w:rPr>
            <w:noProof/>
            <w:sz w:val="22"/>
            <w:szCs w:val="22"/>
          </w:rPr>
          <w:t>2</w:t>
        </w:r>
        <w:r w:rsidRPr="003773D1">
          <w:rPr>
            <w:sz w:val="22"/>
            <w:szCs w:val="22"/>
          </w:rPr>
          <w:fldChar w:fldCharType="end"/>
        </w:r>
        <w:r w:rsidR="00A72691" w:rsidRPr="003773D1">
          <w:rPr>
            <w:sz w:val="22"/>
            <w:szCs w:val="22"/>
          </w:rPr>
          <w:t>/</w:t>
        </w:r>
        <w:r w:rsidR="008F12E7">
          <w:fldChar w:fldCharType="begin"/>
        </w:r>
        <w:r w:rsidR="008F12E7">
          <w:instrText xml:space="preserve"> NUMPAGES  \* Arabic  \* MERGEFORMAT </w:instrText>
        </w:r>
        <w:r w:rsidR="008F12E7">
          <w:fldChar w:fldCharType="separate"/>
        </w:r>
        <w:r w:rsidR="00CC50FF" w:rsidRPr="00CC50FF">
          <w:rPr>
            <w:noProof/>
            <w:sz w:val="22"/>
            <w:szCs w:val="22"/>
          </w:rPr>
          <w:t>1</w:t>
        </w:r>
        <w:r w:rsidR="008F12E7">
          <w:rPr>
            <w:noProof/>
            <w:sz w:val="22"/>
            <w:szCs w:val="22"/>
          </w:rPr>
          <w:fldChar w:fldCharType="end"/>
        </w:r>
      </w:p>
    </w:sdtContent>
  </w:sdt>
  <w:p w:rsidR="00A72691" w:rsidRDefault="00A7269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54467916"/>
      <w:docPartObj>
        <w:docPartGallery w:val="Page Numbers (Bottom of Page)"/>
        <w:docPartUnique/>
      </w:docPartObj>
    </w:sdtPr>
    <w:sdtEndPr>
      <w:rPr>
        <w:sz w:val="22"/>
        <w:szCs w:val="22"/>
      </w:rPr>
    </w:sdtEndPr>
    <w:sdtContent>
      <w:p w:rsidR="00A72691" w:rsidRPr="003773D1" w:rsidRDefault="00B3297C" w:rsidP="0052525A">
        <w:pPr>
          <w:pStyle w:val="Pidipagina"/>
          <w:jc w:val="center"/>
          <w:rPr>
            <w:sz w:val="22"/>
            <w:szCs w:val="22"/>
          </w:rPr>
        </w:pPr>
        <w:r w:rsidRPr="003773D1">
          <w:rPr>
            <w:sz w:val="22"/>
            <w:szCs w:val="22"/>
          </w:rPr>
          <w:fldChar w:fldCharType="begin"/>
        </w:r>
        <w:r w:rsidR="00A72691" w:rsidRPr="003773D1">
          <w:rPr>
            <w:sz w:val="22"/>
            <w:szCs w:val="22"/>
          </w:rPr>
          <w:instrText>PAGE   \* MERGEFORMAT</w:instrText>
        </w:r>
        <w:r w:rsidRPr="003773D1">
          <w:rPr>
            <w:sz w:val="22"/>
            <w:szCs w:val="22"/>
          </w:rPr>
          <w:fldChar w:fldCharType="separate"/>
        </w:r>
        <w:r w:rsidR="00CC50FF">
          <w:rPr>
            <w:noProof/>
            <w:sz w:val="22"/>
            <w:szCs w:val="22"/>
          </w:rPr>
          <w:t>1</w:t>
        </w:r>
        <w:r w:rsidRPr="003773D1">
          <w:rPr>
            <w:sz w:val="22"/>
            <w:szCs w:val="22"/>
          </w:rPr>
          <w:fldChar w:fldCharType="end"/>
        </w:r>
        <w:r w:rsidR="00A72691" w:rsidRPr="003773D1">
          <w:rPr>
            <w:sz w:val="22"/>
            <w:szCs w:val="22"/>
          </w:rPr>
          <w:t>/</w:t>
        </w:r>
        <w:r w:rsidR="008F12E7">
          <w:fldChar w:fldCharType="begin"/>
        </w:r>
        <w:r w:rsidR="008F12E7">
          <w:instrText xml:space="preserve"> NUMPAGES  \* Arabic  \* MERGEFORMAT </w:instrText>
        </w:r>
        <w:r w:rsidR="008F12E7">
          <w:fldChar w:fldCharType="separate"/>
        </w:r>
        <w:r w:rsidR="00CC50FF" w:rsidRPr="00CC50FF">
          <w:rPr>
            <w:noProof/>
            <w:sz w:val="22"/>
            <w:szCs w:val="22"/>
          </w:rPr>
          <w:t>1</w:t>
        </w:r>
        <w:r w:rsidR="008F12E7">
          <w:rPr>
            <w:noProof/>
            <w:sz w:val="22"/>
            <w:szCs w:val="22"/>
          </w:rPr>
          <w:fldChar w:fldCharType="end"/>
        </w:r>
      </w:p>
    </w:sdtContent>
  </w:sdt>
  <w:p w:rsidR="00A72691" w:rsidRPr="0052525A" w:rsidRDefault="00A72691" w:rsidP="0052525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0A09" w:rsidRDefault="00190A09" w:rsidP="003773D1">
      <w:r>
        <w:separator/>
      </w:r>
    </w:p>
  </w:footnote>
  <w:footnote w:type="continuationSeparator" w:id="0">
    <w:p w:rsidR="00190A09" w:rsidRDefault="00190A09" w:rsidP="003773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475B5" w:rsidRPr="00511F0C" w:rsidRDefault="00863597" w:rsidP="009475B5">
    <w:pPr>
      <w:suppressAutoHyphens/>
      <w:rPr>
        <w:rFonts w:eastAsia="Calibri"/>
        <w:bCs/>
        <w:sz w:val="20"/>
        <w:lang w:eastAsia="zh-CN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31BCB5C" wp14:editId="0C556D81">
          <wp:simplePos x="0" y="0"/>
          <wp:positionH relativeFrom="column">
            <wp:posOffset>-266700</wp:posOffset>
          </wp:positionH>
          <wp:positionV relativeFrom="paragraph">
            <wp:posOffset>-290830</wp:posOffset>
          </wp:positionV>
          <wp:extent cx="6933565" cy="2657475"/>
          <wp:effectExtent l="0" t="0" r="635" b="9525"/>
          <wp:wrapNone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magine 1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72906"/>
                  <a:stretch/>
                </pic:blipFill>
                <pic:spPr bwMode="auto">
                  <a:xfrm>
                    <a:off x="0" y="0"/>
                    <a:ext cx="6933565" cy="2657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9475B5" w:rsidRDefault="009475B5" w:rsidP="009475B5">
    <w:pPr>
      <w:suppressAutoHyphens/>
      <w:jc w:val="center"/>
      <w:rPr>
        <w:rFonts w:eastAsia="Calibri"/>
        <w:bCs/>
        <w:lang w:eastAsia="zh-CN"/>
      </w:rPr>
    </w:pPr>
  </w:p>
  <w:p w:rsidR="00863597" w:rsidRDefault="00863597" w:rsidP="009475B5">
    <w:pPr>
      <w:suppressAutoHyphens/>
      <w:jc w:val="center"/>
      <w:rPr>
        <w:rFonts w:eastAsia="Calibri"/>
        <w:bCs/>
        <w:lang w:eastAsia="zh-CN"/>
      </w:rPr>
    </w:pPr>
  </w:p>
  <w:p w:rsidR="00863597" w:rsidRDefault="00863597" w:rsidP="009475B5">
    <w:pPr>
      <w:suppressAutoHyphens/>
      <w:jc w:val="center"/>
      <w:rPr>
        <w:rFonts w:eastAsia="Calibri"/>
        <w:bCs/>
        <w:lang w:eastAsia="zh-CN"/>
      </w:rPr>
    </w:pPr>
  </w:p>
  <w:p w:rsidR="00863597" w:rsidRDefault="00863597" w:rsidP="009475B5">
    <w:pPr>
      <w:suppressAutoHyphens/>
      <w:jc w:val="center"/>
      <w:rPr>
        <w:rFonts w:eastAsia="Calibri"/>
        <w:bCs/>
        <w:lang w:eastAsia="zh-CN"/>
      </w:rPr>
    </w:pPr>
  </w:p>
  <w:p w:rsidR="00863597" w:rsidRDefault="00863597" w:rsidP="009475B5">
    <w:pPr>
      <w:suppressAutoHyphens/>
      <w:jc w:val="center"/>
      <w:rPr>
        <w:rFonts w:eastAsia="Calibri"/>
        <w:bCs/>
        <w:lang w:eastAsia="zh-CN"/>
      </w:rPr>
    </w:pPr>
  </w:p>
  <w:p w:rsidR="00863597" w:rsidRDefault="00863597" w:rsidP="009475B5">
    <w:pPr>
      <w:suppressAutoHyphens/>
      <w:jc w:val="center"/>
      <w:rPr>
        <w:rFonts w:eastAsia="Calibri"/>
        <w:bCs/>
        <w:lang w:eastAsia="zh-CN"/>
      </w:rPr>
    </w:pPr>
  </w:p>
  <w:p w:rsidR="00863597" w:rsidRDefault="00863597" w:rsidP="009475B5">
    <w:pPr>
      <w:suppressAutoHyphens/>
      <w:jc w:val="center"/>
      <w:rPr>
        <w:rFonts w:eastAsia="Calibri"/>
        <w:bCs/>
        <w:lang w:eastAsia="zh-CN"/>
      </w:rPr>
    </w:pPr>
  </w:p>
  <w:p w:rsidR="00863597" w:rsidRDefault="00863597" w:rsidP="009475B5">
    <w:pPr>
      <w:suppressAutoHyphens/>
      <w:jc w:val="center"/>
      <w:rPr>
        <w:rFonts w:eastAsia="Calibri"/>
        <w:bCs/>
        <w:lang w:eastAsia="zh-CN"/>
      </w:rPr>
    </w:pPr>
  </w:p>
  <w:p w:rsidR="00863597" w:rsidRDefault="00863597" w:rsidP="009475B5">
    <w:pPr>
      <w:suppressAutoHyphens/>
      <w:jc w:val="center"/>
      <w:rPr>
        <w:rFonts w:eastAsia="Calibri"/>
        <w:bCs/>
        <w:lang w:eastAsia="zh-CN"/>
      </w:rPr>
    </w:pPr>
  </w:p>
  <w:p w:rsidR="00863597" w:rsidRDefault="00863597" w:rsidP="009475B5">
    <w:pPr>
      <w:suppressAutoHyphens/>
      <w:jc w:val="center"/>
      <w:rPr>
        <w:rFonts w:eastAsia="Calibri"/>
        <w:bCs/>
        <w:lang w:eastAsia="zh-CN"/>
      </w:rPr>
    </w:pPr>
  </w:p>
  <w:p w:rsidR="00863597" w:rsidRDefault="00863597" w:rsidP="009475B5">
    <w:pPr>
      <w:suppressAutoHyphens/>
      <w:jc w:val="center"/>
      <w:rPr>
        <w:rFonts w:eastAsia="Calibri"/>
        <w:bCs/>
        <w:lang w:eastAsia="zh-CN"/>
      </w:rPr>
    </w:pPr>
  </w:p>
  <w:p w:rsidR="00863597" w:rsidRDefault="00863597" w:rsidP="009475B5">
    <w:pPr>
      <w:suppressAutoHyphens/>
      <w:jc w:val="center"/>
      <w:rPr>
        <w:rFonts w:eastAsia="Calibri"/>
        <w:bCs/>
        <w:lang w:eastAsia="zh-CN"/>
      </w:rPr>
    </w:pPr>
  </w:p>
  <w:p w:rsidR="00863597" w:rsidRDefault="00863597" w:rsidP="009475B5">
    <w:pPr>
      <w:suppressAutoHyphens/>
      <w:jc w:val="center"/>
      <w:rPr>
        <w:rFonts w:eastAsia="Calibri"/>
        <w:bCs/>
        <w:lang w:eastAsia="zh-CN"/>
      </w:rPr>
    </w:pPr>
  </w:p>
  <w:p w:rsidR="00863597" w:rsidRDefault="00863597" w:rsidP="00863597">
    <w:pPr>
      <w:suppressAutoHyphens/>
      <w:rPr>
        <w:rFonts w:eastAsia="Calibri"/>
        <w:bCs/>
        <w:lang w:eastAsia="zh-CN"/>
      </w:rPr>
    </w:pPr>
    <w:r>
      <w:rPr>
        <w:rFonts w:eastAsia="Calibri"/>
        <w:bCs/>
        <w:lang w:eastAsia="zh-CN"/>
      </w:rPr>
      <w:t>A CURA DELLA SEGRETERIA</w:t>
    </w:r>
  </w:p>
  <w:tbl>
    <w:tblPr>
      <w:tblStyle w:val="Grigliatabella"/>
      <w:tblW w:w="0" w:type="auto"/>
      <w:tblLook w:val="04A0" w:firstRow="1" w:lastRow="0" w:firstColumn="1" w:lastColumn="0" w:noHBand="0" w:noVBand="1"/>
    </w:tblPr>
    <w:tblGrid>
      <w:gridCol w:w="4437"/>
      <w:gridCol w:w="1273"/>
      <w:gridCol w:w="1238"/>
      <w:gridCol w:w="2680"/>
    </w:tblGrid>
    <w:tr w:rsidR="00863597" w:rsidRPr="00511F0C" w:rsidTr="00C24F79">
      <w:tc>
        <w:tcPr>
          <w:tcW w:w="4490" w:type="dxa"/>
        </w:tcPr>
        <w:p w:rsidR="00863597" w:rsidRPr="00511F0C" w:rsidRDefault="00863597" w:rsidP="00863597">
          <w:pPr>
            <w:suppressAutoHyphens/>
            <w:jc w:val="right"/>
            <w:rPr>
              <w:rFonts w:eastAsia="Calibri"/>
              <w:bCs/>
              <w:sz w:val="20"/>
              <w:lang w:eastAsia="zh-CN"/>
            </w:rPr>
          </w:pPr>
          <w:r w:rsidRPr="00511F0C">
            <w:rPr>
              <w:rFonts w:eastAsia="Calibri"/>
              <w:bCs/>
              <w:sz w:val="20"/>
              <w:lang w:eastAsia="zh-CN"/>
            </w:rPr>
            <w:t>Prot. Individuazione N.</w:t>
          </w:r>
        </w:p>
      </w:tc>
      <w:tc>
        <w:tcPr>
          <w:tcW w:w="2539" w:type="dxa"/>
          <w:gridSpan w:val="2"/>
        </w:tcPr>
        <w:p w:rsidR="00863597" w:rsidRPr="00511F0C" w:rsidRDefault="00863597" w:rsidP="00863597">
          <w:pPr>
            <w:suppressAutoHyphens/>
            <w:rPr>
              <w:rFonts w:eastAsia="Calibri"/>
              <w:bCs/>
              <w:sz w:val="20"/>
              <w:lang w:eastAsia="zh-CN"/>
            </w:rPr>
          </w:pPr>
        </w:p>
      </w:tc>
      <w:tc>
        <w:tcPr>
          <w:tcW w:w="2718" w:type="dxa"/>
        </w:tcPr>
        <w:p w:rsidR="00863597" w:rsidRPr="00511F0C" w:rsidRDefault="00863597" w:rsidP="00863597">
          <w:pPr>
            <w:suppressAutoHyphens/>
            <w:rPr>
              <w:rFonts w:eastAsia="Calibri"/>
              <w:bCs/>
              <w:sz w:val="20"/>
              <w:lang w:eastAsia="zh-CN"/>
            </w:rPr>
          </w:pPr>
          <w:r w:rsidRPr="00511F0C">
            <w:rPr>
              <w:rFonts w:eastAsia="Calibri"/>
              <w:bCs/>
              <w:sz w:val="20"/>
              <w:lang w:eastAsia="zh-CN"/>
            </w:rPr>
            <w:t>Del</w:t>
          </w:r>
        </w:p>
      </w:tc>
    </w:tr>
    <w:tr w:rsidR="00863597" w:rsidRPr="00511F0C" w:rsidTr="00C24F79">
      <w:tc>
        <w:tcPr>
          <w:tcW w:w="4490" w:type="dxa"/>
        </w:tcPr>
        <w:p w:rsidR="00863597" w:rsidRPr="00511F0C" w:rsidRDefault="00863597" w:rsidP="00863597">
          <w:pPr>
            <w:suppressAutoHyphens/>
            <w:jc w:val="right"/>
            <w:rPr>
              <w:rFonts w:eastAsia="Calibri"/>
              <w:bCs/>
              <w:sz w:val="20"/>
              <w:lang w:eastAsia="zh-CN"/>
            </w:rPr>
          </w:pPr>
          <w:r w:rsidRPr="00511F0C">
            <w:rPr>
              <w:rFonts w:eastAsia="Calibri"/>
              <w:bCs/>
              <w:sz w:val="20"/>
              <w:lang w:eastAsia="zh-CN"/>
            </w:rPr>
            <w:t>Prot. Contratto N.</w:t>
          </w:r>
        </w:p>
      </w:tc>
      <w:tc>
        <w:tcPr>
          <w:tcW w:w="2539" w:type="dxa"/>
          <w:gridSpan w:val="2"/>
        </w:tcPr>
        <w:p w:rsidR="00863597" w:rsidRPr="00511F0C" w:rsidRDefault="00863597" w:rsidP="00863597">
          <w:pPr>
            <w:suppressAutoHyphens/>
            <w:rPr>
              <w:rFonts w:eastAsia="Calibri"/>
              <w:bCs/>
              <w:sz w:val="20"/>
              <w:lang w:eastAsia="zh-CN"/>
            </w:rPr>
          </w:pPr>
        </w:p>
      </w:tc>
      <w:tc>
        <w:tcPr>
          <w:tcW w:w="2718" w:type="dxa"/>
        </w:tcPr>
        <w:p w:rsidR="00863597" w:rsidRPr="00511F0C" w:rsidRDefault="00863597" w:rsidP="00863597">
          <w:pPr>
            <w:suppressAutoHyphens/>
            <w:rPr>
              <w:rFonts w:eastAsia="Calibri"/>
              <w:bCs/>
              <w:sz w:val="20"/>
              <w:lang w:eastAsia="zh-CN"/>
            </w:rPr>
          </w:pPr>
          <w:r w:rsidRPr="00511F0C">
            <w:rPr>
              <w:rFonts w:eastAsia="Calibri"/>
              <w:bCs/>
              <w:sz w:val="20"/>
              <w:lang w:eastAsia="zh-CN"/>
            </w:rPr>
            <w:t>Del</w:t>
          </w:r>
        </w:p>
      </w:tc>
    </w:tr>
    <w:tr w:rsidR="00863597" w:rsidRPr="00511F0C" w:rsidTr="00C24F79">
      <w:tc>
        <w:tcPr>
          <w:tcW w:w="4490" w:type="dxa"/>
        </w:tcPr>
        <w:p w:rsidR="00863597" w:rsidRPr="00511F0C" w:rsidRDefault="00863597" w:rsidP="00863597">
          <w:pPr>
            <w:suppressAutoHyphens/>
            <w:jc w:val="right"/>
            <w:rPr>
              <w:rFonts w:eastAsia="Calibri"/>
              <w:bCs/>
              <w:sz w:val="20"/>
              <w:lang w:eastAsia="zh-CN"/>
            </w:rPr>
          </w:pPr>
          <w:r w:rsidRPr="00511F0C">
            <w:rPr>
              <w:rFonts w:eastAsia="Calibri"/>
              <w:bCs/>
              <w:sz w:val="20"/>
              <w:lang w:eastAsia="zh-CN"/>
            </w:rPr>
            <w:t>Prot. Affissione Contratto Albo Pretorio N.</w:t>
          </w:r>
        </w:p>
      </w:tc>
      <w:tc>
        <w:tcPr>
          <w:tcW w:w="2539" w:type="dxa"/>
          <w:gridSpan w:val="2"/>
        </w:tcPr>
        <w:p w:rsidR="00863597" w:rsidRPr="00511F0C" w:rsidRDefault="00863597" w:rsidP="00863597">
          <w:pPr>
            <w:suppressAutoHyphens/>
            <w:jc w:val="center"/>
            <w:rPr>
              <w:rFonts w:eastAsia="Calibri"/>
              <w:bCs/>
              <w:sz w:val="20"/>
              <w:lang w:eastAsia="zh-CN"/>
            </w:rPr>
          </w:pPr>
        </w:p>
      </w:tc>
      <w:tc>
        <w:tcPr>
          <w:tcW w:w="2718" w:type="dxa"/>
        </w:tcPr>
        <w:p w:rsidR="00863597" w:rsidRPr="00511F0C" w:rsidRDefault="00863597" w:rsidP="00863597">
          <w:pPr>
            <w:suppressAutoHyphens/>
            <w:rPr>
              <w:rFonts w:eastAsia="Calibri"/>
              <w:bCs/>
              <w:sz w:val="20"/>
              <w:lang w:eastAsia="zh-CN"/>
            </w:rPr>
          </w:pPr>
          <w:r w:rsidRPr="00511F0C">
            <w:rPr>
              <w:rFonts w:eastAsia="Calibri"/>
              <w:bCs/>
              <w:sz w:val="20"/>
              <w:lang w:eastAsia="zh-CN"/>
            </w:rPr>
            <w:t>Del</w:t>
          </w:r>
        </w:p>
      </w:tc>
    </w:tr>
    <w:tr w:rsidR="00863597" w:rsidRPr="00511F0C" w:rsidTr="00C24F79">
      <w:tc>
        <w:tcPr>
          <w:tcW w:w="4490" w:type="dxa"/>
        </w:tcPr>
        <w:p w:rsidR="00863597" w:rsidRPr="00511F0C" w:rsidRDefault="00863597" w:rsidP="00863597">
          <w:pPr>
            <w:suppressAutoHyphens/>
            <w:jc w:val="right"/>
            <w:rPr>
              <w:rFonts w:eastAsia="Calibri"/>
              <w:bCs/>
              <w:sz w:val="20"/>
              <w:lang w:eastAsia="zh-CN"/>
            </w:rPr>
          </w:pPr>
          <w:r w:rsidRPr="00511F0C">
            <w:rPr>
              <w:rFonts w:eastAsia="Calibri"/>
              <w:bCs/>
              <w:sz w:val="20"/>
              <w:lang w:eastAsia="zh-CN"/>
            </w:rPr>
            <w:t>Registrazione Ufficio UNILAV</w:t>
          </w:r>
        </w:p>
      </w:tc>
      <w:tc>
        <w:tcPr>
          <w:tcW w:w="1288" w:type="dxa"/>
        </w:tcPr>
        <w:p w:rsidR="00863597" w:rsidRPr="00511F0C" w:rsidRDefault="00863597" w:rsidP="00863597">
          <w:pPr>
            <w:suppressAutoHyphens/>
            <w:jc w:val="center"/>
            <w:rPr>
              <w:rFonts w:eastAsia="Calibri"/>
              <w:bCs/>
              <w:sz w:val="20"/>
              <w:lang w:eastAsia="zh-CN"/>
            </w:rPr>
          </w:pPr>
          <w:r w:rsidRPr="00511F0C">
            <w:rPr>
              <w:rFonts w:eastAsia="Calibri"/>
              <w:bCs/>
              <w:sz w:val="20"/>
              <w:lang w:eastAsia="zh-CN"/>
            </w:rPr>
            <w:t>SI</w:t>
          </w:r>
        </w:p>
      </w:tc>
      <w:tc>
        <w:tcPr>
          <w:tcW w:w="1251" w:type="dxa"/>
        </w:tcPr>
        <w:p w:rsidR="00863597" w:rsidRPr="00511F0C" w:rsidRDefault="00863597" w:rsidP="00863597">
          <w:pPr>
            <w:suppressAutoHyphens/>
            <w:jc w:val="center"/>
            <w:rPr>
              <w:rFonts w:eastAsia="Calibri"/>
              <w:bCs/>
              <w:sz w:val="20"/>
              <w:lang w:eastAsia="zh-CN"/>
            </w:rPr>
          </w:pPr>
          <w:r w:rsidRPr="00511F0C">
            <w:rPr>
              <w:rFonts w:eastAsia="Calibri"/>
              <w:bCs/>
              <w:sz w:val="20"/>
              <w:lang w:eastAsia="zh-CN"/>
            </w:rPr>
            <w:t>NO</w:t>
          </w:r>
        </w:p>
      </w:tc>
      <w:tc>
        <w:tcPr>
          <w:tcW w:w="2718" w:type="dxa"/>
        </w:tcPr>
        <w:p w:rsidR="00863597" w:rsidRPr="00511F0C" w:rsidRDefault="00863597" w:rsidP="00863597">
          <w:pPr>
            <w:suppressAutoHyphens/>
            <w:rPr>
              <w:rFonts w:eastAsia="Calibri"/>
              <w:bCs/>
              <w:sz w:val="20"/>
              <w:lang w:eastAsia="zh-CN"/>
            </w:rPr>
          </w:pPr>
          <w:r w:rsidRPr="00511F0C">
            <w:rPr>
              <w:rFonts w:eastAsia="Calibri"/>
              <w:bCs/>
              <w:sz w:val="20"/>
              <w:lang w:eastAsia="zh-CN"/>
            </w:rPr>
            <w:t>Del</w:t>
          </w:r>
        </w:p>
      </w:tc>
    </w:tr>
    <w:tr w:rsidR="00863597" w:rsidRPr="00511F0C" w:rsidTr="00C24F79">
      <w:tc>
        <w:tcPr>
          <w:tcW w:w="4490" w:type="dxa"/>
        </w:tcPr>
        <w:p w:rsidR="00863597" w:rsidRPr="00511F0C" w:rsidRDefault="00863597" w:rsidP="00863597">
          <w:pPr>
            <w:suppressAutoHyphens/>
            <w:jc w:val="right"/>
            <w:rPr>
              <w:rFonts w:eastAsia="Calibri"/>
              <w:bCs/>
              <w:sz w:val="20"/>
              <w:lang w:eastAsia="zh-CN"/>
            </w:rPr>
          </w:pPr>
          <w:r w:rsidRPr="00511F0C">
            <w:rPr>
              <w:rFonts w:eastAsia="Calibri"/>
              <w:bCs/>
              <w:sz w:val="20"/>
              <w:lang w:eastAsia="zh-CN"/>
            </w:rPr>
            <w:t>Registrazione Contratto su SIDI</w:t>
          </w:r>
        </w:p>
      </w:tc>
      <w:tc>
        <w:tcPr>
          <w:tcW w:w="1288" w:type="dxa"/>
        </w:tcPr>
        <w:p w:rsidR="00863597" w:rsidRPr="00511F0C" w:rsidRDefault="00863597" w:rsidP="00863597">
          <w:pPr>
            <w:suppressAutoHyphens/>
            <w:jc w:val="center"/>
            <w:rPr>
              <w:rFonts w:eastAsia="Calibri"/>
              <w:bCs/>
              <w:sz w:val="20"/>
              <w:lang w:eastAsia="zh-CN"/>
            </w:rPr>
          </w:pPr>
          <w:r w:rsidRPr="00511F0C">
            <w:rPr>
              <w:rFonts w:eastAsia="Calibri"/>
              <w:bCs/>
              <w:sz w:val="20"/>
              <w:lang w:eastAsia="zh-CN"/>
            </w:rPr>
            <w:t>SI</w:t>
          </w:r>
        </w:p>
      </w:tc>
      <w:tc>
        <w:tcPr>
          <w:tcW w:w="1251" w:type="dxa"/>
        </w:tcPr>
        <w:p w:rsidR="00863597" w:rsidRPr="00511F0C" w:rsidRDefault="00863597" w:rsidP="00863597">
          <w:pPr>
            <w:suppressAutoHyphens/>
            <w:jc w:val="center"/>
            <w:rPr>
              <w:rFonts w:eastAsia="Calibri"/>
              <w:bCs/>
              <w:sz w:val="20"/>
              <w:lang w:eastAsia="zh-CN"/>
            </w:rPr>
          </w:pPr>
          <w:r w:rsidRPr="00511F0C">
            <w:rPr>
              <w:rFonts w:eastAsia="Calibri"/>
              <w:bCs/>
              <w:sz w:val="20"/>
              <w:lang w:eastAsia="zh-CN"/>
            </w:rPr>
            <w:t>NO</w:t>
          </w:r>
        </w:p>
      </w:tc>
      <w:tc>
        <w:tcPr>
          <w:tcW w:w="2718" w:type="dxa"/>
        </w:tcPr>
        <w:p w:rsidR="00863597" w:rsidRPr="00511F0C" w:rsidRDefault="00863597" w:rsidP="00863597">
          <w:pPr>
            <w:suppressAutoHyphens/>
            <w:rPr>
              <w:rFonts w:eastAsia="Calibri"/>
              <w:bCs/>
              <w:sz w:val="20"/>
              <w:lang w:eastAsia="zh-CN"/>
            </w:rPr>
          </w:pPr>
          <w:r w:rsidRPr="00511F0C">
            <w:rPr>
              <w:rFonts w:eastAsia="Calibri"/>
              <w:bCs/>
              <w:sz w:val="20"/>
              <w:lang w:eastAsia="zh-CN"/>
            </w:rPr>
            <w:t>Del</w:t>
          </w:r>
        </w:p>
      </w:tc>
    </w:tr>
  </w:tbl>
  <w:p w:rsidR="00863597" w:rsidRDefault="00863597" w:rsidP="00863597">
    <w:pPr>
      <w:suppressAutoHyphens/>
      <w:jc w:val="center"/>
      <w:rPr>
        <w:rFonts w:eastAsia="Calibri"/>
        <w:bCs/>
        <w:lang w:eastAsia="zh-C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DD5E9B"/>
    <w:multiLevelType w:val="hybridMultilevel"/>
    <w:tmpl w:val="5CE2BA04"/>
    <w:lvl w:ilvl="0" w:tplc="4858D8C2">
      <w:start w:val="3"/>
      <w:numFmt w:val="upperLetter"/>
      <w:lvlText w:val="Modulo %1."/>
      <w:lvlJc w:val="left"/>
      <w:pPr>
        <w:ind w:left="144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936E8"/>
    <w:multiLevelType w:val="hybridMultilevel"/>
    <w:tmpl w:val="3D540DE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5524D3F"/>
    <w:multiLevelType w:val="hybridMultilevel"/>
    <w:tmpl w:val="7DB058BC"/>
    <w:lvl w:ilvl="0" w:tplc="576069FC">
      <w:start w:val="27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0D5526FD"/>
    <w:multiLevelType w:val="hybridMultilevel"/>
    <w:tmpl w:val="9A2CEF56"/>
    <w:lvl w:ilvl="0" w:tplc="28605454">
      <w:start w:val="5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1FC50E79"/>
    <w:multiLevelType w:val="hybridMultilevel"/>
    <w:tmpl w:val="E620FB32"/>
    <w:lvl w:ilvl="0" w:tplc="426A4CBC">
      <w:start w:val="3"/>
      <w:numFmt w:val="upperLetter"/>
      <w:lvlText w:val="Modulo %1."/>
      <w:lvlJc w:val="left"/>
      <w:pPr>
        <w:ind w:left="1440" w:hanging="360"/>
      </w:pPr>
      <w:rPr>
        <w:rFonts w:hint="default"/>
        <w:b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8A0993"/>
    <w:multiLevelType w:val="hybridMultilevel"/>
    <w:tmpl w:val="2E781C74"/>
    <w:lvl w:ilvl="0" w:tplc="65586C1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7C7FF8"/>
    <w:multiLevelType w:val="hybridMultilevel"/>
    <w:tmpl w:val="1272EB0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6408CF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125EDD"/>
    <w:multiLevelType w:val="hybridMultilevel"/>
    <w:tmpl w:val="3E280564"/>
    <w:lvl w:ilvl="0" w:tplc="5CE4031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F82AF4"/>
    <w:multiLevelType w:val="hybridMultilevel"/>
    <w:tmpl w:val="FCA6F8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5C5D62"/>
    <w:multiLevelType w:val="hybridMultilevel"/>
    <w:tmpl w:val="07B613C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501245DC">
      <w:start w:val="1"/>
      <w:numFmt w:val="upperLetter"/>
      <w:lvlText w:val="Modulo %2."/>
      <w:lvlJc w:val="left"/>
      <w:pPr>
        <w:ind w:left="1440" w:hanging="360"/>
      </w:pPr>
      <w:rPr>
        <w:rFonts w:hint="default"/>
        <w:b/>
        <w:i w:val="0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EA648D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C751CD4"/>
    <w:multiLevelType w:val="hybridMultilevel"/>
    <w:tmpl w:val="5010C460"/>
    <w:lvl w:ilvl="0" w:tplc="5CE4031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B40175"/>
    <w:multiLevelType w:val="multilevel"/>
    <w:tmpl w:val="0A5481C6"/>
    <w:lvl w:ilvl="0">
      <w:start w:val="1"/>
      <w:numFmt w:val="decimal"/>
      <w:lvlText w:val="- Modello 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3D9670D7"/>
    <w:multiLevelType w:val="hybridMultilevel"/>
    <w:tmpl w:val="85CEC5BE"/>
    <w:lvl w:ilvl="0" w:tplc="5CE4031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8D2BC3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56826EFC"/>
    <w:multiLevelType w:val="hybridMultilevel"/>
    <w:tmpl w:val="19182450"/>
    <w:lvl w:ilvl="0" w:tplc="B2C4C052">
      <w:start w:val="1"/>
      <w:numFmt w:val="bullet"/>
      <w:lvlText w:val="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9C3C37"/>
    <w:multiLevelType w:val="hybridMultilevel"/>
    <w:tmpl w:val="7780CE98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65C6382D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71383681"/>
    <w:multiLevelType w:val="hybridMultilevel"/>
    <w:tmpl w:val="8000F99E"/>
    <w:lvl w:ilvl="0" w:tplc="576069FC">
      <w:start w:val="27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6"/>
  </w:num>
  <w:num w:numId="5">
    <w:abstractNumId w:val="2"/>
  </w:num>
  <w:num w:numId="6">
    <w:abstractNumId w:val="18"/>
  </w:num>
  <w:num w:numId="7">
    <w:abstractNumId w:val="17"/>
  </w:num>
  <w:num w:numId="8">
    <w:abstractNumId w:val="15"/>
  </w:num>
  <w:num w:numId="9">
    <w:abstractNumId w:val="14"/>
  </w:num>
  <w:num w:numId="10">
    <w:abstractNumId w:val="10"/>
  </w:num>
  <w:num w:numId="11">
    <w:abstractNumId w:val="8"/>
  </w:num>
  <w:num w:numId="12">
    <w:abstractNumId w:val="12"/>
  </w:num>
  <w:num w:numId="13">
    <w:abstractNumId w:val="9"/>
  </w:num>
  <w:num w:numId="14">
    <w:abstractNumId w:val="0"/>
  </w:num>
  <w:num w:numId="15">
    <w:abstractNumId w:val="4"/>
  </w:num>
  <w:num w:numId="16">
    <w:abstractNumId w:val="16"/>
  </w:num>
  <w:num w:numId="17">
    <w:abstractNumId w:val="13"/>
  </w:num>
  <w:num w:numId="18">
    <w:abstractNumId w:val="7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6C6"/>
    <w:rsid w:val="000002BA"/>
    <w:rsid w:val="00000ABD"/>
    <w:rsid w:val="000013CC"/>
    <w:rsid w:val="00001BD5"/>
    <w:rsid w:val="000039C3"/>
    <w:rsid w:val="0000423B"/>
    <w:rsid w:val="000048B8"/>
    <w:rsid w:val="00004B67"/>
    <w:rsid w:val="00004C5C"/>
    <w:rsid w:val="00006B18"/>
    <w:rsid w:val="00012585"/>
    <w:rsid w:val="00012C6A"/>
    <w:rsid w:val="00013F25"/>
    <w:rsid w:val="000152E0"/>
    <w:rsid w:val="00015FF2"/>
    <w:rsid w:val="000162E4"/>
    <w:rsid w:val="000167FA"/>
    <w:rsid w:val="00020D79"/>
    <w:rsid w:val="00020EFD"/>
    <w:rsid w:val="0002168D"/>
    <w:rsid w:val="0002285B"/>
    <w:rsid w:val="0002404B"/>
    <w:rsid w:val="00024DEB"/>
    <w:rsid w:val="000250F3"/>
    <w:rsid w:val="0002563C"/>
    <w:rsid w:val="00025BBC"/>
    <w:rsid w:val="00025EED"/>
    <w:rsid w:val="000334E0"/>
    <w:rsid w:val="000343D5"/>
    <w:rsid w:val="000352AF"/>
    <w:rsid w:val="00035B6A"/>
    <w:rsid w:val="0003755D"/>
    <w:rsid w:val="00041209"/>
    <w:rsid w:val="00041A2E"/>
    <w:rsid w:val="00041C21"/>
    <w:rsid w:val="0004316B"/>
    <w:rsid w:val="000434F4"/>
    <w:rsid w:val="000448BA"/>
    <w:rsid w:val="000467C6"/>
    <w:rsid w:val="00050066"/>
    <w:rsid w:val="0005099A"/>
    <w:rsid w:val="00051918"/>
    <w:rsid w:val="00051E02"/>
    <w:rsid w:val="00052FF0"/>
    <w:rsid w:val="0005567B"/>
    <w:rsid w:val="000569A8"/>
    <w:rsid w:val="000626F6"/>
    <w:rsid w:val="00062A5F"/>
    <w:rsid w:val="00063A8F"/>
    <w:rsid w:val="0006427D"/>
    <w:rsid w:val="00066F86"/>
    <w:rsid w:val="0007019A"/>
    <w:rsid w:val="00070469"/>
    <w:rsid w:val="00071A0E"/>
    <w:rsid w:val="0007279C"/>
    <w:rsid w:val="000744CE"/>
    <w:rsid w:val="00075F98"/>
    <w:rsid w:val="000804CF"/>
    <w:rsid w:val="00080530"/>
    <w:rsid w:val="0008087F"/>
    <w:rsid w:val="000818AD"/>
    <w:rsid w:val="0008247E"/>
    <w:rsid w:val="000840A0"/>
    <w:rsid w:val="00084427"/>
    <w:rsid w:val="00086149"/>
    <w:rsid w:val="0008686C"/>
    <w:rsid w:val="00090160"/>
    <w:rsid w:val="0009104A"/>
    <w:rsid w:val="00091A6B"/>
    <w:rsid w:val="00092B4B"/>
    <w:rsid w:val="00093B13"/>
    <w:rsid w:val="000948FB"/>
    <w:rsid w:val="00094E90"/>
    <w:rsid w:val="00095DE6"/>
    <w:rsid w:val="00096A3B"/>
    <w:rsid w:val="00097635"/>
    <w:rsid w:val="000A10A2"/>
    <w:rsid w:val="000A13C5"/>
    <w:rsid w:val="000A157F"/>
    <w:rsid w:val="000A2622"/>
    <w:rsid w:val="000A334A"/>
    <w:rsid w:val="000A353E"/>
    <w:rsid w:val="000A3A77"/>
    <w:rsid w:val="000A48B0"/>
    <w:rsid w:val="000A64D4"/>
    <w:rsid w:val="000A661B"/>
    <w:rsid w:val="000A662A"/>
    <w:rsid w:val="000A7B47"/>
    <w:rsid w:val="000A7E94"/>
    <w:rsid w:val="000B0776"/>
    <w:rsid w:val="000B2AD4"/>
    <w:rsid w:val="000B3019"/>
    <w:rsid w:val="000B36BC"/>
    <w:rsid w:val="000B4087"/>
    <w:rsid w:val="000B5B79"/>
    <w:rsid w:val="000B617A"/>
    <w:rsid w:val="000B70C4"/>
    <w:rsid w:val="000C08BB"/>
    <w:rsid w:val="000C15FF"/>
    <w:rsid w:val="000C1C42"/>
    <w:rsid w:val="000C2481"/>
    <w:rsid w:val="000C2C39"/>
    <w:rsid w:val="000C493E"/>
    <w:rsid w:val="000C5415"/>
    <w:rsid w:val="000C5547"/>
    <w:rsid w:val="000C5E66"/>
    <w:rsid w:val="000C5F06"/>
    <w:rsid w:val="000C600E"/>
    <w:rsid w:val="000D194C"/>
    <w:rsid w:val="000D278D"/>
    <w:rsid w:val="000D282D"/>
    <w:rsid w:val="000D3D36"/>
    <w:rsid w:val="000D5AD5"/>
    <w:rsid w:val="000D66F0"/>
    <w:rsid w:val="000D7016"/>
    <w:rsid w:val="000E01EF"/>
    <w:rsid w:val="000E0215"/>
    <w:rsid w:val="000E159A"/>
    <w:rsid w:val="000E2827"/>
    <w:rsid w:val="000E46EA"/>
    <w:rsid w:val="000E4842"/>
    <w:rsid w:val="000E4C84"/>
    <w:rsid w:val="000E4CBD"/>
    <w:rsid w:val="000E588D"/>
    <w:rsid w:val="000E5D53"/>
    <w:rsid w:val="000E65EB"/>
    <w:rsid w:val="000E6ADB"/>
    <w:rsid w:val="000E7F15"/>
    <w:rsid w:val="000F0172"/>
    <w:rsid w:val="000F0AF3"/>
    <w:rsid w:val="000F12E4"/>
    <w:rsid w:val="000F34EC"/>
    <w:rsid w:val="000F4809"/>
    <w:rsid w:val="000F6DBD"/>
    <w:rsid w:val="000F7DCE"/>
    <w:rsid w:val="00101F9F"/>
    <w:rsid w:val="00102F6E"/>
    <w:rsid w:val="001037AD"/>
    <w:rsid w:val="0010408C"/>
    <w:rsid w:val="00105A8C"/>
    <w:rsid w:val="00107737"/>
    <w:rsid w:val="00107B16"/>
    <w:rsid w:val="0011104E"/>
    <w:rsid w:val="001129D9"/>
    <w:rsid w:val="00112BA3"/>
    <w:rsid w:val="00113476"/>
    <w:rsid w:val="001154AD"/>
    <w:rsid w:val="00116984"/>
    <w:rsid w:val="00116CF1"/>
    <w:rsid w:val="00117980"/>
    <w:rsid w:val="0012080E"/>
    <w:rsid w:val="00123F55"/>
    <w:rsid w:val="0012430D"/>
    <w:rsid w:val="0012463C"/>
    <w:rsid w:val="00124D47"/>
    <w:rsid w:val="001255D1"/>
    <w:rsid w:val="00125712"/>
    <w:rsid w:val="00126B6C"/>
    <w:rsid w:val="001307A0"/>
    <w:rsid w:val="001319EB"/>
    <w:rsid w:val="001350C6"/>
    <w:rsid w:val="00135272"/>
    <w:rsid w:val="0014006F"/>
    <w:rsid w:val="0014191E"/>
    <w:rsid w:val="00142235"/>
    <w:rsid w:val="001455EA"/>
    <w:rsid w:val="00145E0E"/>
    <w:rsid w:val="001500A6"/>
    <w:rsid w:val="00152DD8"/>
    <w:rsid w:val="001544E2"/>
    <w:rsid w:val="00156F6A"/>
    <w:rsid w:val="001600B2"/>
    <w:rsid w:val="00160F10"/>
    <w:rsid w:val="001612F2"/>
    <w:rsid w:val="00161EC5"/>
    <w:rsid w:val="00161F42"/>
    <w:rsid w:val="00163897"/>
    <w:rsid w:val="00163C84"/>
    <w:rsid w:val="00163CA4"/>
    <w:rsid w:val="001648E9"/>
    <w:rsid w:val="00164D52"/>
    <w:rsid w:val="00165578"/>
    <w:rsid w:val="001657D3"/>
    <w:rsid w:val="00165B98"/>
    <w:rsid w:val="00165CF6"/>
    <w:rsid w:val="00170779"/>
    <w:rsid w:val="001710CE"/>
    <w:rsid w:val="001721C6"/>
    <w:rsid w:val="0017342A"/>
    <w:rsid w:val="00174544"/>
    <w:rsid w:val="001745D5"/>
    <w:rsid w:val="00175213"/>
    <w:rsid w:val="00176893"/>
    <w:rsid w:val="0018183E"/>
    <w:rsid w:val="0018199E"/>
    <w:rsid w:val="00182A96"/>
    <w:rsid w:val="00182FAB"/>
    <w:rsid w:val="00184053"/>
    <w:rsid w:val="0018451F"/>
    <w:rsid w:val="00184C48"/>
    <w:rsid w:val="00185008"/>
    <w:rsid w:val="0018580B"/>
    <w:rsid w:val="0018610F"/>
    <w:rsid w:val="00186D7A"/>
    <w:rsid w:val="00187034"/>
    <w:rsid w:val="001872CF"/>
    <w:rsid w:val="00190A09"/>
    <w:rsid w:val="00191865"/>
    <w:rsid w:val="00192532"/>
    <w:rsid w:val="00192AC2"/>
    <w:rsid w:val="00192CBA"/>
    <w:rsid w:val="00193E82"/>
    <w:rsid w:val="00194066"/>
    <w:rsid w:val="00195559"/>
    <w:rsid w:val="00197194"/>
    <w:rsid w:val="001A13A1"/>
    <w:rsid w:val="001A2659"/>
    <w:rsid w:val="001A37CC"/>
    <w:rsid w:val="001A5657"/>
    <w:rsid w:val="001A6748"/>
    <w:rsid w:val="001A726E"/>
    <w:rsid w:val="001A75DF"/>
    <w:rsid w:val="001A762F"/>
    <w:rsid w:val="001A770D"/>
    <w:rsid w:val="001B0122"/>
    <w:rsid w:val="001B0593"/>
    <w:rsid w:val="001B115C"/>
    <w:rsid w:val="001B1359"/>
    <w:rsid w:val="001B2B87"/>
    <w:rsid w:val="001B478C"/>
    <w:rsid w:val="001B51FC"/>
    <w:rsid w:val="001B5A38"/>
    <w:rsid w:val="001B7221"/>
    <w:rsid w:val="001C0465"/>
    <w:rsid w:val="001C0BE6"/>
    <w:rsid w:val="001C117B"/>
    <w:rsid w:val="001C1A34"/>
    <w:rsid w:val="001C2D0B"/>
    <w:rsid w:val="001C2D65"/>
    <w:rsid w:val="001C37EA"/>
    <w:rsid w:val="001C6C83"/>
    <w:rsid w:val="001D00FC"/>
    <w:rsid w:val="001D0A55"/>
    <w:rsid w:val="001D226D"/>
    <w:rsid w:val="001D510B"/>
    <w:rsid w:val="001D5730"/>
    <w:rsid w:val="001D5BE7"/>
    <w:rsid w:val="001D5E43"/>
    <w:rsid w:val="001D68F6"/>
    <w:rsid w:val="001E1CB1"/>
    <w:rsid w:val="001E1ECA"/>
    <w:rsid w:val="001E5860"/>
    <w:rsid w:val="001E6EA6"/>
    <w:rsid w:val="001E7957"/>
    <w:rsid w:val="001F16CE"/>
    <w:rsid w:val="001F24AC"/>
    <w:rsid w:val="001F27E8"/>
    <w:rsid w:val="001F4ECC"/>
    <w:rsid w:val="001F5EC6"/>
    <w:rsid w:val="00200692"/>
    <w:rsid w:val="00200F89"/>
    <w:rsid w:val="002021BB"/>
    <w:rsid w:val="00203DCE"/>
    <w:rsid w:val="00204EA1"/>
    <w:rsid w:val="0020581B"/>
    <w:rsid w:val="00207F3A"/>
    <w:rsid w:val="002103E4"/>
    <w:rsid w:val="00212BDD"/>
    <w:rsid w:val="0021388B"/>
    <w:rsid w:val="00213EB7"/>
    <w:rsid w:val="002141AA"/>
    <w:rsid w:val="00214D35"/>
    <w:rsid w:val="002161C6"/>
    <w:rsid w:val="00216698"/>
    <w:rsid w:val="002170AF"/>
    <w:rsid w:val="002172A9"/>
    <w:rsid w:val="00217662"/>
    <w:rsid w:val="002179D9"/>
    <w:rsid w:val="00217A4D"/>
    <w:rsid w:val="00217F46"/>
    <w:rsid w:val="00221408"/>
    <w:rsid w:val="00232F9C"/>
    <w:rsid w:val="00233481"/>
    <w:rsid w:val="00234939"/>
    <w:rsid w:val="00234DA4"/>
    <w:rsid w:val="00236BA2"/>
    <w:rsid w:val="00237A91"/>
    <w:rsid w:val="00240A41"/>
    <w:rsid w:val="00240AC4"/>
    <w:rsid w:val="00240E9F"/>
    <w:rsid w:val="00241499"/>
    <w:rsid w:val="00243C9D"/>
    <w:rsid w:val="00244893"/>
    <w:rsid w:val="00244918"/>
    <w:rsid w:val="00246696"/>
    <w:rsid w:val="002468B7"/>
    <w:rsid w:val="00247B1A"/>
    <w:rsid w:val="00247FC9"/>
    <w:rsid w:val="0025086C"/>
    <w:rsid w:val="00251356"/>
    <w:rsid w:val="00252378"/>
    <w:rsid w:val="002557ED"/>
    <w:rsid w:val="00255CC6"/>
    <w:rsid w:val="00261C7E"/>
    <w:rsid w:val="00263713"/>
    <w:rsid w:val="002640B8"/>
    <w:rsid w:val="00265789"/>
    <w:rsid w:val="00265D9E"/>
    <w:rsid w:val="00267D78"/>
    <w:rsid w:val="00267DAE"/>
    <w:rsid w:val="002716F5"/>
    <w:rsid w:val="00271984"/>
    <w:rsid w:val="00274C09"/>
    <w:rsid w:val="00277806"/>
    <w:rsid w:val="002817AE"/>
    <w:rsid w:val="00281BB2"/>
    <w:rsid w:val="00281D83"/>
    <w:rsid w:val="00281DC6"/>
    <w:rsid w:val="002824D0"/>
    <w:rsid w:val="002826C6"/>
    <w:rsid w:val="00282DD3"/>
    <w:rsid w:val="00283252"/>
    <w:rsid w:val="00285AF7"/>
    <w:rsid w:val="00291F9B"/>
    <w:rsid w:val="00293009"/>
    <w:rsid w:val="00293172"/>
    <w:rsid w:val="0029338D"/>
    <w:rsid w:val="00295E4C"/>
    <w:rsid w:val="00295E79"/>
    <w:rsid w:val="00295FA5"/>
    <w:rsid w:val="002A17AC"/>
    <w:rsid w:val="002A2072"/>
    <w:rsid w:val="002A2140"/>
    <w:rsid w:val="002A52F8"/>
    <w:rsid w:val="002A5A7F"/>
    <w:rsid w:val="002A63D5"/>
    <w:rsid w:val="002B0089"/>
    <w:rsid w:val="002B04E7"/>
    <w:rsid w:val="002B6F28"/>
    <w:rsid w:val="002C2F04"/>
    <w:rsid w:val="002C63FB"/>
    <w:rsid w:val="002C64FF"/>
    <w:rsid w:val="002C7339"/>
    <w:rsid w:val="002C7B64"/>
    <w:rsid w:val="002D079F"/>
    <w:rsid w:val="002D2F39"/>
    <w:rsid w:val="002D4554"/>
    <w:rsid w:val="002D5E31"/>
    <w:rsid w:val="002D7E30"/>
    <w:rsid w:val="002E175B"/>
    <w:rsid w:val="002E29C4"/>
    <w:rsid w:val="002E41D7"/>
    <w:rsid w:val="002E424F"/>
    <w:rsid w:val="002E59EA"/>
    <w:rsid w:val="002E7098"/>
    <w:rsid w:val="002F27DF"/>
    <w:rsid w:val="002F355C"/>
    <w:rsid w:val="002F3727"/>
    <w:rsid w:val="002F3CE1"/>
    <w:rsid w:val="002F53B2"/>
    <w:rsid w:val="002F6C86"/>
    <w:rsid w:val="002F735E"/>
    <w:rsid w:val="002F7D37"/>
    <w:rsid w:val="00301320"/>
    <w:rsid w:val="00301DDE"/>
    <w:rsid w:val="003030EA"/>
    <w:rsid w:val="0030434E"/>
    <w:rsid w:val="003049B1"/>
    <w:rsid w:val="00304B9D"/>
    <w:rsid w:val="00307364"/>
    <w:rsid w:val="0030767B"/>
    <w:rsid w:val="00307EA3"/>
    <w:rsid w:val="00311860"/>
    <w:rsid w:val="00312289"/>
    <w:rsid w:val="00314160"/>
    <w:rsid w:val="003175E3"/>
    <w:rsid w:val="003203CE"/>
    <w:rsid w:val="003217CD"/>
    <w:rsid w:val="00321EA9"/>
    <w:rsid w:val="00327016"/>
    <w:rsid w:val="00327211"/>
    <w:rsid w:val="00330375"/>
    <w:rsid w:val="00330694"/>
    <w:rsid w:val="00331759"/>
    <w:rsid w:val="00331E47"/>
    <w:rsid w:val="003332F6"/>
    <w:rsid w:val="0033362E"/>
    <w:rsid w:val="00335549"/>
    <w:rsid w:val="003356C0"/>
    <w:rsid w:val="0033577E"/>
    <w:rsid w:val="00335E6F"/>
    <w:rsid w:val="003365BD"/>
    <w:rsid w:val="003365BE"/>
    <w:rsid w:val="00336E66"/>
    <w:rsid w:val="00337D4C"/>
    <w:rsid w:val="00340E25"/>
    <w:rsid w:val="003412E4"/>
    <w:rsid w:val="003417C7"/>
    <w:rsid w:val="0034367C"/>
    <w:rsid w:val="00344EB9"/>
    <w:rsid w:val="0034511F"/>
    <w:rsid w:val="003455C8"/>
    <w:rsid w:val="00345653"/>
    <w:rsid w:val="00346391"/>
    <w:rsid w:val="0034768A"/>
    <w:rsid w:val="00347DA1"/>
    <w:rsid w:val="00347EE6"/>
    <w:rsid w:val="00351FA7"/>
    <w:rsid w:val="00352D1D"/>
    <w:rsid w:val="00352FCE"/>
    <w:rsid w:val="0035327D"/>
    <w:rsid w:val="00357424"/>
    <w:rsid w:val="00360AA1"/>
    <w:rsid w:val="00360E96"/>
    <w:rsid w:val="0036112B"/>
    <w:rsid w:val="00362170"/>
    <w:rsid w:val="00363732"/>
    <w:rsid w:val="0036552F"/>
    <w:rsid w:val="00365781"/>
    <w:rsid w:val="00365A9D"/>
    <w:rsid w:val="00367640"/>
    <w:rsid w:val="003735B2"/>
    <w:rsid w:val="003737DC"/>
    <w:rsid w:val="00374445"/>
    <w:rsid w:val="00374A29"/>
    <w:rsid w:val="0037610B"/>
    <w:rsid w:val="00377330"/>
    <w:rsid w:val="003773D1"/>
    <w:rsid w:val="00377FD4"/>
    <w:rsid w:val="00380B1C"/>
    <w:rsid w:val="003810C7"/>
    <w:rsid w:val="00383D52"/>
    <w:rsid w:val="0038410D"/>
    <w:rsid w:val="00384693"/>
    <w:rsid w:val="00384767"/>
    <w:rsid w:val="00384D38"/>
    <w:rsid w:val="003860DC"/>
    <w:rsid w:val="00390A4C"/>
    <w:rsid w:val="00390B8A"/>
    <w:rsid w:val="00391C47"/>
    <w:rsid w:val="00391E94"/>
    <w:rsid w:val="00392457"/>
    <w:rsid w:val="00393448"/>
    <w:rsid w:val="00394CD2"/>
    <w:rsid w:val="003957A3"/>
    <w:rsid w:val="003A30C5"/>
    <w:rsid w:val="003A5E44"/>
    <w:rsid w:val="003A6678"/>
    <w:rsid w:val="003B05CE"/>
    <w:rsid w:val="003B0604"/>
    <w:rsid w:val="003B0B0A"/>
    <w:rsid w:val="003B0DE4"/>
    <w:rsid w:val="003B0E67"/>
    <w:rsid w:val="003B0EFA"/>
    <w:rsid w:val="003B3064"/>
    <w:rsid w:val="003B44C9"/>
    <w:rsid w:val="003B5E9B"/>
    <w:rsid w:val="003B74AE"/>
    <w:rsid w:val="003B7E26"/>
    <w:rsid w:val="003C02BB"/>
    <w:rsid w:val="003C0774"/>
    <w:rsid w:val="003C1382"/>
    <w:rsid w:val="003C2218"/>
    <w:rsid w:val="003C2757"/>
    <w:rsid w:val="003C54AD"/>
    <w:rsid w:val="003C551D"/>
    <w:rsid w:val="003D0B4A"/>
    <w:rsid w:val="003D1D8E"/>
    <w:rsid w:val="003D5AD7"/>
    <w:rsid w:val="003D76E1"/>
    <w:rsid w:val="003E3D09"/>
    <w:rsid w:val="003F13DA"/>
    <w:rsid w:val="003F166B"/>
    <w:rsid w:val="003F6FE2"/>
    <w:rsid w:val="003F767E"/>
    <w:rsid w:val="003F7886"/>
    <w:rsid w:val="004005BD"/>
    <w:rsid w:val="004007C9"/>
    <w:rsid w:val="004015FA"/>
    <w:rsid w:val="004019E4"/>
    <w:rsid w:val="004021E1"/>
    <w:rsid w:val="00404361"/>
    <w:rsid w:val="0040443D"/>
    <w:rsid w:val="00405257"/>
    <w:rsid w:val="00405C60"/>
    <w:rsid w:val="00406B56"/>
    <w:rsid w:val="0040707B"/>
    <w:rsid w:val="00410094"/>
    <w:rsid w:val="0041071D"/>
    <w:rsid w:val="004112FC"/>
    <w:rsid w:val="00411302"/>
    <w:rsid w:val="00411E3D"/>
    <w:rsid w:val="0041220C"/>
    <w:rsid w:val="00412B36"/>
    <w:rsid w:val="0042047E"/>
    <w:rsid w:val="00420BD0"/>
    <w:rsid w:val="00423DEF"/>
    <w:rsid w:val="00423EBA"/>
    <w:rsid w:val="00424BF6"/>
    <w:rsid w:val="0042751F"/>
    <w:rsid w:val="00427FC0"/>
    <w:rsid w:val="00430583"/>
    <w:rsid w:val="00433923"/>
    <w:rsid w:val="00433EC9"/>
    <w:rsid w:val="004347FF"/>
    <w:rsid w:val="004362AB"/>
    <w:rsid w:val="00441EA1"/>
    <w:rsid w:val="004427B8"/>
    <w:rsid w:val="00442C8D"/>
    <w:rsid w:val="00444D85"/>
    <w:rsid w:val="0044638F"/>
    <w:rsid w:val="004521C5"/>
    <w:rsid w:val="004531C2"/>
    <w:rsid w:val="004554A3"/>
    <w:rsid w:val="00455C32"/>
    <w:rsid w:val="00455E38"/>
    <w:rsid w:val="004565E3"/>
    <w:rsid w:val="0046063E"/>
    <w:rsid w:val="00461865"/>
    <w:rsid w:val="00461DAB"/>
    <w:rsid w:val="004629CE"/>
    <w:rsid w:val="004635B2"/>
    <w:rsid w:val="004654C8"/>
    <w:rsid w:val="00466B6F"/>
    <w:rsid w:val="00467508"/>
    <w:rsid w:val="00470207"/>
    <w:rsid w:val="00472350"/>
    <w:rsid w:val="004724D2"/>
    <w:rsid w:val="00472B19"/>
    <w:rsid w:val="00473DC1"/>
    <w:rsid w:val="00474FAD"/>
    <w:rsid w:val="0047784A"/>
    <w:rsid w:val="004809D5"/>
    <w:rsid w:val="004818C1"/>
    <w:rsid w:val="00482069"/>
    <w:rsid w:val="004820CA"/>
    <w:rsid w:val="00482219"/>
    <w:rsid w:val="004825FB"/>
    <w:rsid w:val="00484CC8"/>
    <w:rsid w:val="00484EBB"/>
    <w:rsid w:val="00485C60"/>
    <w:rsid w:val="004865C4"/>
    <w:rsid w:val="00486E6B"/>
    <w:rsid w:val="0048790D"/>
    <w:rsid w:val="00490E2F"/>
    <w:rsid w:val="004951A8"/>
    <w:rsid w:val="00495506"/>
    <w:rsid w:val="00496133"/>
    <w:rsid w:val="00496642"/>
    <w:rsid w:val="00496648"/>
    <w:rsid w:val="0049685E"/>
    <w:rsid w:val="00497228"/>
    <w:rsid w:val="00497FE8"/>
    <w:rsid w:val="004A0228"/>
    <w:rsid w:val="004A0C3A"/>
    <w:rsid w:val="004A0FDE"/>
    <w:rsid w:val="004A333A"/>
    <w:rsid w:val="004A3B23"/>
    <w:rsid w:val="004A3BE7"/>
    <w:rsid w:val="004A3FA9"/>
    <w:rsid w:val="004A4C22"/>
    <w:rsid w:val="004A5032"/>
    <w:rsid w:val="004A506C"/>
    <w:rsid w:val="004A6601"/>
    <w:rsid w:val="004A765A"/>
    <w:rsid w:val="004B0939"/>
    <w:rsid w:val="004B0EFD"/>
    <w:rsid w:val="004B2CA4"/>
    <w:rsid w:val="004B590D"/>
    <w:rsid w:val="004C047C"/>
    <w:rsid w:val="004C0CDF"/>
    <w:rsid w:val="004C0F9C"/>
    <w:rsid w:val="004C46EF"/>
    <w:rsid w:val="004C57E7"/>
    <w:rsid w:val="004C5834"/>
    <w:rsid w:val="004C6B27"/>
    <w:rsid w:val="004C7B91"/>
    <w:rsid w:val="004D095D"/>
    <w:rsid w:val="004D0BDC"/>
    <w:rsid w:val="004D157F"/>
    <w:rsid w:val="004D249F"/>
    <w:rsid w:val="004D31E3"/>
    <w:rsid w:val="004D3418"/>
    <w:rsid w:val="004D3771"/>
    <w:rsid w:val="004D4244"/>
    <w:rsid w:val="004D6A10"/>
    <w:rsid w:val="004D72CD"/>
    <w:rsid w:val="004D7F17"/>
    <w:rsid w:val="004E11BB"/>
    <w:rsid w:val="004E1834"/>
    <w:rsid w:val="004E1858"/>
    <w:rsid w:val="004E1D20"/>
    <w:rsid w:val="004E215F"/>
    <w:rsid w:val="004E2449"/>
    <w:rsid w:val="004E25A1"/>
    <w:rsid w:val="004E5694"/>
    <w:rsid w:val="004E79B8"/>
    <w:rsid w:val="004F121A"/>
    <w:rsid w:val="004F3423"/>
    <w:rsid w:val="004F543B"/>
    <w:rsid w:val="004F5A60"/>
    <w:rsid w:val="004F6AF9"/>
    <w:rsid w:val="004F78AD"/>
    <w:rsid w:val="005010EB"/>
    <w:rsid w:val="005024C4"/>
    <w:rsid w:val="00502B17"/>
    <w:rsid w:val="00503585"/>
    <w:rsid w:val="00504274"/>
    <w:rsid w:val="00504559"/>
    <w:rsid w:val="00504703"/>
    <w:rsid w:val="00505714"/>
    <w:rsid w:val="0051030F"/>
    <w:rsid w:val="00510BA7"/>
    <w:rsid w:val="00510D8E"/>
    <w:rsid w:val="005116C2"/>
    <w:rsid w:val="00513A39"/>
    <w:rsid w:val="005141D9"/>
    <w:rsid w:val="0051528C"/>
    <w:rsid w:val="0051563F"/>
    <w:rsid w:val="00515951"/>
    <w:rsid w:val="00516C71"/>
    <w:rsid w:val="00520CFA"/>
    <w:rsid w:val="00521393"/>
    <w:rsid w:val="00525037"/>
    <w:rsid w:val="0052525A"/>
    <w:rsid w:val="00526263"/>
    <w:rsid w:val="00526889"/>
    <w:rsid w:val="00527027"/>
    <w:rsid w:val="00530E3F"/>
    <w:rsid w:val="0053218A"/>
    <w:rsid w:val="00535192"/>
    <w:rsid w:val="00535CB0"/>
    <w:rsid w:val="005362C2"/>
    <w:rsid w:val="0053704A"/>
    <w:rsid w:val="0054163B"/>
    <w:rsid w:val="00541DF8"/>
    <w:rsid w:val="005428FB"/>
    <w:rsid w:val="0054298F"/>
    <w:rsid w:val="00543579"/>
    <w:rsid w:val="00544750"/>
    <w:rsid w:val="00546653"/>
    <w:rsid w:val="005470F8"/>
    <w:rsid w:val="00547DBF"/>
    <w:rsid w:val="005510E4"/>
    <w:rsid w:val="00551555"/>
    <w:rsid w:val="005516C2"/>
    <w:rsid w:val="00552905"/>
    <w:rsid w:val="00553138"/>
    <w:rsid w:val="00564021"/>
    <w:rsid w:val="00564A42"/>
    <w:rsid w:val="00564A43"/>
    <w:rsid w:val="005652F5"/>
    <w:rsid w:val="00565975"/>
    <w:rsid w:val="00567309"/>
    <w:rsid w:val="0057005D"/>
    <w:rsid w:val="0057030D"/>
    <w:rsid w:val="0057237B"/>
    <w:rsid w:val="00572558"/>
    <w:rsid w:val="00573548"/>
    <w:rsid w:val="00574758"/>
    <w:rsid w:val="005760DF"/>
    <w:rsid w:val="00577222"/>
    <w:rsid w:val="00581776"/>
    <w:rsid w:val="00582B73"/>
    <w:rsid w:val="00586BD3"/>
    <w:rsid w:val="00587FED"/>
    <w:rsid w:val="00590D39"/>
    <w:rsid w:val="00592673"/>
    <w:rsid w:val="00594016"/>
    <w:rsid w:val="0059591D"/>
    <w:rsid w:val="005959B6"/>
    <w:rsid w:val="005965E3"/>
    <w:rsid w:val="00596948"/>
    <w:rsid w:val="005A0151"/>
    <w:rsid w:val="005A17B8"/>
    <w:rsid w:val="005A35BF"/>
    <w:rsid w:val="005A5272"/>
    <w:rsid w:val="005A5B42"/>
    <w:rsid w:val="005A778D"/>
    <w:rsid w:val="005B2BEF"/>
    <w:rsid w:val="005B422F"/>
    <w:rsid w:val="005B526F"/>
    <w:rsid w:val="005B663E"/>
    <w:rsid w:val="005B68EC"/>
    <w:rsid w:val="005B7A81"/>
    <w:rsid w:val="005C1985"/>
    <w:rsid w:val="005C25AA"/>
    <w:rsid w:val="005C2911"/>
    <w:rsid w:val="005C394A"/>
    <w:rsid w:val="005C6EE3"/>
    <w:rsid w:val="005D0BEB"/>
    <w:rsid w:val="005D1073"/>
    <w:rsid w:val="005D2DB1"/>
    <w:rsid w:val="005D4C34"/>
    <w:rsid w:val="005D7570"/>
    <w:rsid w:val="005E0B4B"/>
    <w:rsid w:val="005E184E"/>
    <w:rsid w:val="005E1A44"/>
    <w:rsid w:val="005E31E4"/>
    <w:rsid w:val="005E412B"/>
    <w:rsid w:val="005E42AC"/>
    <w:rsid w:val="005E4A95"/>
    <w:rsid w:val="005E4CA3"/>
    <w:rsid w:val="005E5281"/>
    <w:rsid w:val="005E54C7"/>
    <w:rsid w:val="005E6316"/>
    <w:rsid w:val="005E6B73"/>
    <w:rsid w:val="005E74C4"/>
    <w:rsid w:val="005E7522"/>
    <w:rsid w:val="005E7FDD"/>
    <w:rsid w:val="005F5504"/>
    <w:rsid w:val="005F62A2"/>
    <w:rsid w:val="005F6E1F"/>
    <w:rsid w:val="00601345"/>
    <w:rsid w:val="0060259A"/>
    <w:rsid w:val="00603934"/>
    <w:rsid w:val="006057C3"/>
    <w:rsid w:val="00605C8A"/>
    <w:rsid w:val="006071FA"/>
    <w:rsid w:val="0060758D"/>
    <w:rsid w:val="0060764E"/>
    <w:rsid w:val="006124F3"/>
    <w:rsid w:val="00612B60"/>
    <w:rsid w:val="00613773"/>
    <w:rsid w:val="00614A4E"/>
    <w:rsid w:val="00615752"/>
    <w:rsid w:val="006159C1"/>
    <w:rsid w:val="00615ECC"/>
    <w:rsid w:val="0062423D"/>
    <w:rsid w:val="00627F07"/>
    <w:rsid w:val="00632167"/>
    <w:rsid w:val="00635B15"/>
    <w:rsid w:val="0064022E"/>
    <w:rsid w:val="00640CAE"/>
    <w:rsid w:val="00640FDE"/>
    <w:rsid w:val="00643F78"/>
    <w:rsid w:val="006447BF"/>
    <w:rsid w:val="006454C1"/>
    <w:rsid w:val="006462CD"/>
    <w:rsid w:val="0064738C"/>
    <w:rsid w:val="006476C9"/>
    <w:rsid w:val="00652719"/>
    <w:rsid w:val="006540B0"/>
    <w:rsid w:val="006543E7"/>
    <w:rsid w:val="006555CF"/>
    <w:rsid w:val="006555D0"/>
    <w:rsid w:val="00655ECC"/>
    <w:rsid w:val="00661CFD"/>
    <w:rsid w:val="00664334"/>
    <w:rsid w:val="00664B75"/>
    <w:rsid w:val="00664EE6"/>
    <w:rsid w:val="006655AF"/>
    <w:rsid w:val="00665A19"/>
    <w:rsid w:val="006661AA"/>
    <w:rsid w:val="00670046"/>
    <w:rsid w:val="0067069A"/>
    <w:rsid w:val="0067155B"/>
    <w:rsid w:val="00672714"/>
    <w:rsid w:val="00675601"/>
    <w:rsid w:val="0067606A"/>
    <w:rsid w:val="00676D5E"/>
    <w:rsid w:val="00677165"/>
    <w:rsid w:val="00681A35"/>
    <w:rsid w:val="00682EC8"/>
    <w:rsid w:val="006833AD"/>
    <w:rsid w:val="00683BD1"/>
    <w:rsid w:val="00684737"/>
    <w:rsid w:val="006847CD"/>
    <w:rsid w:val="006847D6"/>
    <w:rsid w:val="00684F7E"/>
    <w:rsid w:val="00687719"/>
    <w:rsid w:val="00687846"/>
    <w:rsid w:val="00691B85"/>
    <w:rsid w:val="00693FF3"/>
    <w:rsid w:val="006946A9"/>
    <w:rsid w:val="006953E4"/>
    <w:rsid w:val="00696024"/>
    <w:rsid w:val="006A049B"/>
    <w:rsid w:val="006A0854"/>
    <w:rsid w:val="006A09D1"/>
    <w:rsid w:val="006A1812"/>
    <w:rsid w:val="006A2791"/>
    <w:rsid w:val="006A4193"/>
    <w:rsid w:val="006A5A21"/>
    <w:rsid w:val="006A601E"/>
    <w:rsid w:val="006A634F"/>
    <w:rsid w:val="006A6707"/>
    <w:rsid w:val="006B0680"/>
    <w:rsid w:val="006B1BEF"/>
    <w:rsid w:val="006B1D46"/>
    <w:rsid w:val="006B1DDA"/>
    <w:rsid w:val="006B2159"/>
    <w:rsid w:val="006B237F"/>
    <w:rsid w:val="006B4CBA"/>
    <w:rsid w:val="006B4D15"/>
    <w:rsid w:val="006B709F"/>
    <w:rsid w:val="006C08FB"/>
    <w:rsid w:val="006C0C46"/>
    <w:rsid w:val="006C330D"/>
    <w:rsid w:val="006C6173"/>
    <w:rsid w:val="006D02A0"/>
    <w:rsid w:val="006D0575"/>
    <w:rsid w:val="006D0F5B"/>
    <w:rsid w:val="006D26D1"/>
    <w:rsid w:val="006D316F"/>
    <w:rsid w:val="006D6257"/>
    <w:rsid w:val="006D7E06"/>
    <w:rsid w:val="006E00DF"/>
    <w:rsid w:val="006E1005"/>
    <w:rsid w:val="006E47EA"/>
    <w:rsid w:val="006E4D98"/>
    <w:rsid w:val="006E53BC"/>
    <w:rsid w:val="006E6840"/>
    <w:rsid w:val="006E6FD3"/>
    <w:rsid w:val="006F02B1"/>
    <w:rsid w:val="006F11D0"/>
    <w:rsid w:val="006F1B95"/>
    <w:rsid w:val="006F346D"/>
    <w:rsid w:val="006F36F1"/>
    <w:rsid w:val="006F543C"/>
    <w:rsid w:val="006F55E0"/>
    <w:rsid w:val="006F5AD0"/>
    <w:rsid w:val="006F6024"/>
    <w:rsid w:val="006F6570"/>
    <w:rsid w:val="007004E9"/>
    <w:rsid w:val="00700949"/>
    <w:rsid w:val="0070106D"/>
    <w:rsid w:val="00702DFB"/>
    <w:rsid w:val="00703E93"/>
    <w:rsid w:val="007056BA"/>
    <w:rsid w:val="00705A6F"/>
    <w:rsid w:val="00705CCF"/>
    <w:rsid w:val="00705DCF"/>
    <w:rsid w:val="00705FDD"/>
    <w:rsid w:val="0070625A"/>
    <w:rsid w:val="007071F7"/>
    <w:rsid w:val="00712DF7"/>
    <w:rsid w:val="00714399"/>
    <w:rsid w:val="00714F3E"/>
    <w:rsid w:val="007155F2"/>
    <w:rsid w:val="00715AF3"/>
    <w:rsid w:val="007234EB"/>
    <w:rsid w:val="00723F0A"/>
    <w:rsid w:val="00724565"/>
    <w:rsid w:val="00726EED"/>
    <w:rsid w:val="007301F8"/>
    <w:rsid w:val="007327AF"/>
    <w:rsid w:val="00733292"/>
    <w:rsid w:val="00735D00"/>
    <w:rsid w:val="00736E1A"/>
    <w:rsid w:val="00737210"/>
    <w:rsid w:val="00737964"/>
    <w:rsid w:val="00737EDE"/>
    <w:rsid w:val="007457BD"/>
    <w:rsid w:val="00747890"/>
    <w:rsid w:val="007521B9"/>
    <w:rsid w:val="00752232"/>
    <w:rsid w:val="00752AF8"/>
    <w:rsid w:val="00752B80"/>
    <w:rsid w:val="007547E8"/>
    <w:rsid w:val="007548CB"/>
    <w:rsid w:val="007610E4"/>
    <w:rsid w:val="0076137F"/>
    <w:rsid w:val="00761808"/>
    <w:rsid w:val="00762773"/>
    <w:rsid w:val="007627CE"/>
    <w:rsid w:val="007631DD"/>
    <w:rsid w:val="00763E78"/>
    <w:rsid w:val="00764CD9"/>
    <w:rsid w:val="0076636E"/>
    <w:rsid w:val="00766CB4"/>
    <w:rsid w:val="00772223"/>
    <w:rsid w:val="00772648"/>
    <w:rsid w:val="007726B4"/>
    <w:rsid w:val="00772B0A"/>
    <w:rsid w:val="00772EA9"/>
    <w:rsid w:val="00774C65"/>
    <w:rsid w:val="0077682E"/>
    <w:rsid w:val="00781E7C"/>
    <w:rsid w:val="00781F1E"/>
    <w:rsid w:val="00783F08"/>
    <w:rsid w:val="00783F8A"/>
    <w:rsid w:val="00784C2E"/>
    <w:rsid w:val="00784D04"/>
    <w:rsid w:val="00786575"/>
    <w:rsid w:val="007868E4"/>
    <w:rsid w:val="00787BAA"/>
    <w:rsid w:val="0079088C"/>
    <w:rsid w:val="007915E1"/>
    <w:rsid w:val="00793662"/>
    <w:rsid w:val="00793A0F"/>
    <w:rsid w:val="00793B6F"/>
    <w:rsid w:val="00793BD7"/>
    <w:rsid w:val="0079444E"/>
    <w:rsid w:val="007958E3"/>
    <w:rsid w:val="00795C26"/>
    <w:rsid w:val="007A0BDD"/>
    <w:rsid w:val="007A1167"/>
    <w:rsid w:val="007A5D67"/>
    <w:rsid w:val="007A6645"/>
    <w:rsid w:val="007A6677"/>
    <w:rsid w:val="007A6AA7"/>
    <w:rsid w:val="007B0983"/>
    <w:rsid w:val="007B3EA8"/>
    <w:rsid w:val="007B4AFB"/>
    <w:rsid w:val="007B4BA7"/>
    <w:rsid w:val="007B4DD1"/>
    <w:rsid w:val="007B590C"/>
    <w:rsid w:val="007B6E3F"/>
    <w:rsid w:val="007C1088"/>
    <w:rsid w:val="007C1A87"/>
    <w:rsid w:val="007C1AD9"/>
    <w:rsid w:val="007C35BD"/>
    <w:rsid w:val="007D1ABA"/>
    <w:rsid w:val="007D233A"/>
    <w:rsid w:val="007D2AEF"/>
    <w:rsid w:val="007D396B"/>
    <w:rsid w:val="007D49B8"/>
    <w:rsid w:val="007D4C23"/>
    <w:rsid w:val="007D4E2E"/>
    <w:rsid w:val="007D798E"/>
    <w:rsid w:val="007E1A51"/>
    <w:rsid w:val="007E1D2F"/>
    <w:rsid w:val="007E3524"/>
    <w:rsid w:val="007E4509"/>
    <w:rsid w:val="007E50CC"/>
    <w:rsid w:val="007E51EE"/>
    <w:rsid w:val="007F0FC8"/>
    <w:rsid w:val="007F28C5"/>
    <w:rsid w:val="007F295E"/>
    <w:rsid w:val="007F34B6"/>
    <w:rsid w:val="007F53E6"/>
    <w:rsid w:val="007F5C5A"/>
    <w:rsid w:val="007F73B0"/>
    <w:rsid w:val="007F742E"/>
    <w:rsid w:val="007F7A6A"/>
    <w:rsid w:val="00801B7C"/>
    <w:rsid w:val="00804A4C"/>
    <w:rsid w:val="00804DEB"/>
    <w:rsid w:val="0080552C"/>
    <w:rsid w:val="008057B5"/>
    <w:rsid w:val="00806FE5"/>
    <w:rsid w:val="00807D5D"/>
    <w:rsid w:val="00810596"/>
    <w:rsid w:val="00810E2A"/>
    <w:rsid w:val="008148F8"/>
    <w:rsid w:val="00815014"/>
    <w:rsid w:val="0081726E"/>
    <w:rsid w:val="00817FF9"/>
    <w:rsid w:val="00820AD8"/>
    <w:rsid w:val="00822044"/>
    <w:rsid w:val="00825445"/>
    <w:rsid w:val="008276B3"/>
    <w:rsid w:val="00827DAD"/>
    <w:rsid w:val="008318FA"/>
    <w:rsid w:val="00831B5F"/>
    <w:rsid w:val="00834A78"/>
    <w:rsid w:val="008367ED"/>
    <w:rsid w:val="00841E6B"/>
    <w:rsid w:val="00842F1D"/>
    <w:rsid w:val="0084379E"/>
    <w:rsid w:val="0084429C"/>
    <w:rsid w:val="008458ED"/>
    <w:rsid w:val="00845B1D"/>
    <w:rsid w:val="00846E9E"/>
    <w:rsid w:val="00847566"/>
    <w:rsid w:val="00847E7B"/>
    <w:rsid w:val="008564ED"/>
    <w:rsid w:val="00856D84"/>
    <w:rsid w:val="00862063"/>
    <w:rsid w:val="008622AB"/>
    <w:rsid w:val="00862490"/>
    <w:rsid w:val="008634AE"/>
    <w:rsid w:val="00863597"/>
    <w:rsid w:val="00864106"/>
    <w:rsid w:val="008661AD"/>
    <w:rsid w:val="00867DFC"/>
    <w:rsid w:val="00870BCF"/>
    <w:rsid w:val="00871916"/>
    <w:rsid w:val="0087503C"/>
    <w:rsid w:val="00875FDF"/>
    <w:rsid w:val="00876814"/>
    <w:rsid w:val="00882845"/>
    <w:rsid w:val="008836F0"/>
    <w:rsid w:val="0088384E"/>
    <w:rsid w:val="0088485F"/>
    <w:rsid w:val="0088587A"/>
    <w:rsid w:val="00886514"/>
    <w:rsid w:val="00887268"/>
    <w:rsid w:val="008873C0"/>
    <w:rsid w:val="00887732"/>
    <w:rsid w:val="00890C17"/>
    <w:rsid w:val="00890F64"/>
    <w:rsid w:val="00891F89"/>
    <w:rsid w:val="00894028"/>
    <w:rsid w:val="008944AA"/>
    <w:rsid w:val="00895F23"/>
    <w:rsid w:val="008961FC"/>
    <w:rsid w:val="00897117"/>
    <w:rsid w:val="008979CC"/>
    <w:rsid w:val="008A0E8B"/>
    <w:rsid w:val="008A24EE"/>
    <w:rsid w:val="008A29A7"/>
    <w:rsid w:val="008A42E7"/>
    <w:rsid w:val="008A44A9"/>
    <w:rsid w:val="008A5BF2"/>
    <w:rsid w:val="008A6517"/>
    <w:rsid w:val="008A6EA1"/>
    <w:rsid w:val="008A7156"/>
    <w:rsid w:val="008B010C"/>
    <w:rsid w:val="008B0ADD"/>
    <w:rsid w:val="008B13A8"/>
    <w:rsid w:val="008B19ED"/>
    <w:rsid w:val="008B1BBF"/>
    <w:rsid w:val="008B1C49"/>
    <w:rsid w:val="008B4B10"/>
    <w:rsid w:val="008B4EE8"/>
    <w:rsid w:val="008B6538"/>
    <w:rsid w:val="008C0BE7"/>
    <w:rsid w:val="008C1229"/>
    <w:rsid w:val="008C4697"/>
    <w:rsid w:val="008C52AF"/>
    <w:rsid w:val="008C52BF"/>
    <w:rsid w:val="008C651E"/>
    <w:rsid w:val="008C6522"/>
    <w:rsid w:val="008C7031"/>
    <w:rsid w:val="008C7B7D"/>
    <w:rsid w:val="008D00DC"/>
    <w:rsid w:val="008D054C"/>
    <w:rsid w:val="008D260B"/>
    <w:rsid w:val="008D2E64"/>
    <w:rsid w:val="008D3F8B"/>
    <w:rsid w:val="008D5039"/>
    <w:rsid w:val="008D555C"/>
    <w:rsid w:val="008D5F77"/>
    <w:rsid w:val="008D788C"/>
    <w:rsid w:val="008E1D69"/>
    <w:rsid w:val="008E2C8C"/>
    <w:rsid w:val="008E3AD6"/>
    <w:rsid w:val="008E4C7F"/>
    <w:rsid w:val="008E50C4"/>
    <w:rsid w:val="008E5CEA"/>
    <w:rsid w:val="008E65B9"/>
    <w:rsid w:val="008F0C4C"/>
    <w:rsid w:val="008F0CD1"/>
    <w:rsid w:val="008F12E7"/>
    <w:rsid w:val="008F1B6A"/>
    <w:rsid w:val="008F1C46"/>
    <w:rsid w:val="008F202D"/>
    <w:rsid w:val="008F3807"/>
    <w:rsid w:val="008F4261"/>
    <w:rsid w:val="008F570B"/>
    <w:rsid w:val="008F594A"/>
    <w:rsid w:val="008F5B3A"/>
    <w:rsid w:val="009003D7"/>
    <w:rsid w:val="009010C9"/>
    <w:rsid w:val="0090113C"/>
    <w:rsid w:val="00903133"/>
    <w:rsid w:val="00904DC9"/>
    <w:rsid w:val="00911061"/>
    <w:rsid w:val="00912BE3"/>
    <w:rsid w:val="00912E7D"/>
    <w:rsid w:val="0091414B"/>
    <w:rsid w:val="00915BD5"/>
    <w:rsid w:val="0091729D"/>
    <w:rsid w:val="009174E0"/>
    <w:rsid w:val="00920DD6"/>
    <w:rsid w:val="00921F26"/>
    <w:rsid w:val="00921FB7"/>
    <w:rsid w:val="00922185"/>
    <w:rsid w:val="00924F3D"/>
    <w:rsid w:val="00927085"/>
    <w:rsid w:val="0093118C"/>
    <w:rsid w:val="009334AF"/>
    <w:rsid w:val="009352D9"/>
    <w:rsid w:val="00936ED2"/>
    <w:rsid w:val="00940A81"/>
    <w:rsid w:val="00941085"/>
    <w:rsid w:val="00942131"/>
    <w:rsid w:val="00944F88"/>
    <w:rsid w:val="00945909"/>
    <w:rsid w:val="0094598E"/>
    <w:rsid w:val="00945AA2"/>
    <w:rsid w:val="00946DC5"/>
    <w:rsid w:val="00946F89"/>
    <w:rsid w:val="009475B5"/>
    <w:rsid w:val="0095001E"/>
    <w:rsid w:val="00950582"/>
    <w:rsid w:val="00950CF8"/>
    <w:rsid w:val="00950D6F"/>
    <w:rsid w:val="009524E1"/>
    <w:rsid w:val="00953539"/>
    <w:rsid w:val="00953EDC"/>
    <w:rsid w:val="00957B0C"/>
    <w:rsid w:val="009636D4"/>
    <w:rsid w:val="009651C0"/>
    <w:rsid w:val="009652EC"/>
    <w:rsid w:val="009708B3"/>
    <w:rsid w:val="0097123C"/>
    <w:rsid w:val="00971674"/>
    <w:rsid w:val="009754F2"/>
    <w:rsid w:val="00975D91"/>
    <w:rsid w:val="00977891"/>
    <w:rsid w:val="0098050E"/>
    <w:rsid w:val="009808FA"/>
    <w:rsid w:val="00983A52"/>
    <w:rsid w:val="00984E65"/>
    <w:rsid w:val="00984FEE"/>
    <w:rsid w:val="00985545"/>
    <w:rsid w:val="0098571A"/>
    <w:rsid w:val="00986279"/>
    <w:rsid w:val="00986F6C"/>
    <w:rsid w:val="00994F22"/>
    <w:rsid w:val="00995399"/>
    <w:rsid w:val="0099561B"/>
    <w:rsid w:val="00995813"/>
    <w:rsid w:val="00995BDD"/>
    <w:rsid w:val="00996982"/>
    <w:rsid w:val="00997CB4"/>
    <w:rsid w:val="009A111D"/>
    <w:rsid w:val="009A3DF4"/>
    <w:rsid w:val="009A43CA"/>
    <w:rsid w:val="009A5C36"/>
    <w:rsid w:val="009A71B7"/>
    <w:rsid w:val="009B1196"/>
    <w:rsid w:val="009B214A"/>
    <w:rsid w:val="009B29B6"/>
    <w:rsid w:val="009B3270"/>
    <w:rsid w:val="009B395D"/>
    <w:rsid w:val="009B4314"/>
    <w:rsid w:val="009B4663"/>
    <w:rsid w:val="009C0511"/>
    <w:rsid w:val="009C22DD"/>
    <w:rsid w:val="009C4BF0"/>
    <w:rsid w:val="009D0F75"/>
    <w:rsid w:val="009D1629"/>
    <w:rsid w:val="009D1C49"/>
    <w:rsid w:val="009D1D92"/>
    <w:rsid w:val="009D1D98"/>
    <w:rsid w:val="009D24A1"/>
    <w:rsid w:val="009D27FC"/>
    <w:rsid w:val="009E1049"/>
    <w:rsid w:val="009E2F1F"/>
    <w:rsid w:val="009E3CB9"/>
    <w:rsid w:val="009E4B82"/>
    <w:rsid w:val="009E6ABE"/>
    <w:rsid w:val="009E71F5"/>
    <w:rsid w:val="009E7D12"/>
    <w:rsid w:val="009F2EF7"/>
    <w:rsid w:val="009F3E32"/>
    <w:rsid w:val="009F4D3B"/>
    <w:rsid w:val="009F4EFB"/>
    <w:rsid w:val="009F7651"/>
    <w:rsid w:val="00A01405"/>
    <w:rsid w:val="00A0181E"/>
    <w:rsid w:val="00A0512D"/>
    <w:rsid w:val="00A05336"/>
    <w:rsid w:val="00A05C3B"/>
    <w:rsid w:val="00A0634E"/>
    <w:rsid w:val="00A074E3"/>
    <w:rsid w:val="00A07D23"/>
    <w:rsid w:val="00A07F46"/>
    <w:rsid w:val="00A11595"/>
    <w:rsid w:val="00A129AB"/>
    <w:rsid w:val="00A1320A"/>
    <w:rsid w:val="00A133E8"/>
    <w:rsid w:val="00A14456"/>
    <w:rsid w:val="00A16074"/>
    <w:rsid w:val="00A164FA"/>
    <w:rsid w:val="00A17486"/>
    <w:rsid w:val="00A20E93"/>
    <w:rsid w:val="00A20FA1"/>
    <w:rsid w:val="00A21587"/>
    <w:rsid w:val="00A239D5"/>
    <w:rsid w:val="00A24252"/>
    <w:rsid w:val="00A24D1B"/>
    <w:rsid w:val="00A252AF"/>
    <w:rsid w:val="00A25870"/>
    <w:rsid w:val="00A26A40"/>
    <w:rsid w:val="00A31131"/>
    <w:rsid w:val="00A3560D"/>
    <w:rsid w:val="00A3697D"/>
    <w:rsid w:val="00A370BE"/>
    <w:rsid w:val="00A3776E"/>
    <w:rsid w:val="00A37BB6"/>
    <w:rsid w:val="00A37D3E"/>
    <w:rsid w:val="00A40993"/>
    <w:rsid w:val="00A41C2D"/>
    <w:rsid w:val="00A433D0"/>
    <w:rsid w:val="00A43CFC"/>
    <w:rsid w:val="00A45206"/>
    <w:rsid w:val="00A47D95"/>
    <w:rsid w:val="00A50803"/>
    <w:rsid w:val="00A50AF1"/>
    <w:rsid w:val="00A51E4C"/>
    <w:rsid w:val="00A51F65"/>
    <w:rsid w:val="00A51F89"/>
    <w:rsid w:val="00A52A44"/>
    <w:rsid w:val="00A56A5F"/>
    <w:rsid w:val="00A56A81"/>
    <w:rsid w:val="00A56D2D"/>
    <w:rsid w:val="00A56D39"/>
    <w:rsid w:val="00A57066"/>
    <w:rsid w:val="00A57125"/>
    <w:rsid w:val="00A613E6"/>
    <w:rsid w:val="00A614AE"/>
    <w:rsid w:val="00A63252"/>
    <w:rsid w:val="00A64F8D"/>
    <w:rsid w:val="00A66760"/>
    <w:rsid w:val="00A709C3"/>
    <w:rsid w:val="00A72691"/>
    <w:rsid w:val="00A73DD1"/>
    <w:rsid w:val="00A77BC6"/>
    <w:rsid w:val="00A82908"/>
    <w:rsid w:val="00A830D0"/>
    <w:rsid w:val="00A8377D"/>
    <w:rsid w:val="00A8411A"/>
    <w:rsid w:val="00A84340"/>
    <w:rsid w:val="00A84933"/>
    <w:rsid w:val="00A84E93"/>
    <w:rsid w:val="00A85661"/>
    <w:rsid w:val="00A8586C"/>
    <w:rsid w:val="00A85EF9"/>
    <w:rsid w:val="00A866B5"/>
    <w:rsid w:val="00A87A34"/>
    <w:rsid w:val="00A910F0"/>
    <w:rsid w:val="00A94367"/>
    <w:rsid w:val="00A9653A"/>
    <w:rsid w:val="00A9668D"/>
    <w:rsid w:val="00A9696B"/>
    <w:rsid w:val="00AA1887"/>
    <w:rsid w:val="00AA18BF"/>
    <w:rsid w:val="00AA2430"/>
    <w:rsid w:val="00AA3225"/>
    <w:rsid w:val="00AA49E9"/>
    <w:rsid w:val="00AA4D67"/>
    <w:rsid w:val="00AA5D61"/>
    <w:rsid w:val="00AA65A5"/>
    <w:rsid w:val="00AB0F14"/>
    <w:rsid w:val="00AB25C9"/>
    <w:rsid w:val="00AB2832"/>
    <w:rsid w:val="00AB2978"/>
    <w:rsid w:val="00AB2A5D"/>
    <w:rsid w:val="00AB3497"/>
    <w:rsid w:val="00AB4214"/>
    <w:rsid w:val="00AB5215"/>
    <w:rsid w:val="00AB53E9"/>
    <w:rsid w:val="00AB5705"/>
    <w:rsid w:val="00AB608B"/>
    <w:rsid w:val="00AC1DBF"/>
    <w:rsid w:val="00AC1EFD"/>
    <w:rsid w:val="00AC4A0A"/>
    <w:rsid w:val="00AC6286"/>
    <w:rsid w:val="00AC7871"/>
    <w:rsid w:val="00AD02E9"/>
    <w:rsid w:val="00AD29A0"/>
    <w:rsid w:val="00AD4F4D"/>
    <w:rsid w:val="00AE1334"/>
    <w:rsid w:val="00AE237E"/>
    <w:rsid w:val="00AE46A3"/>
    <w:rsid w:val="00AE4CF3"/>
    <w:rsid w:val="00AE51EA"/>
    <w:rsid w:val="00AE560C"/>
    <w:rsid w:val="00AE6F64"/>
    <w:rsid w:val="00AE78F7"/>
    <w:rsid w:val="00AE7BBC"/>
    <w:rsid w:val="00AF120B"/>
    <w:rsid w:val="00AF1F25"/>
    <w:rsid w:val="00AF48AB"/>
    <w:rsid w:val="00AF4FE1"/>
    <w:rsid w:val="00AF5A7F"/>
    <w:rsid w:val="00AF6ECE"/>
    <w:rsid w:val="00AF6EFF"/>
    <w:rsid w:val="00AF716B"/>
    <w:rsid w:val="00AF75D3"/>
    <w:rsid w:val="00B00399"/>
    <w:rsid w:val="00B00D42"/>
    <w:rsid w:val="00B011FF"/>
    <w:rsid w:val="00B01349"/>
    <w:rsid w:val="00B020EF"/>
    <w:rsid w:val="00B02F54"/>
    <w:rsid w:val="00B049C6"/>
    <w:rsid w:val="00B07C61"/>
    <w:rsid w:val="00B07F63"/>
    <w:rsid w:val="00B12AA7"/>
    <w:rsid w:val="00B12BEB"/>
    <w:rsid w:val="00B137B6"/>
    <w:rsid w:val="00B15B9F"/>
    <w:rsid w:val="00B17167"/>
    <w:rsid w:val="00B171DC"/>
    <w:rsid w:val="00B21405"/>
    <w:rsid w:val="00B21453"/>
    <w:rsid w:val="00B22754"/>
    <w:rsid w:val="00B23739"/>
    <w:rsid w:val="00B2445E"/>
    <w:rsid w:val="00B24705"/>
    <w:rsid w:val="00B25481"/>
    <w:rsid w:val="00B260FA"/>
    <w:rsid w:val="00B26580"/>
    <w:rsid w:val="00B27ABE"/>
    <w:rsid w:val="00B31342"/>
    <w:rsid w:val="00B315F2"/>
    <w:rsid w:val="00B32073"/>
    <w:rsid w:val="00B3297C"/>
    <w:rsid w:val="00B334D0"/>
    <w:rsid w:val="00B34645"/>
    <w:rsid w:val="00B34776"/>
    <w:rsid w:val="00B35AD7"/>
    <w:rsid w:val="00B37B37"/>
    <w:rsid w:val="00B42430"/>
    <w:rsid w:val="00B448BF"/>
    <w:rsid w:val="00B44C64"/>
    <w:rsid w:val="00B44D26"/>
    <w:rsid w:val="00B454BE"/>
    <w:rsid w:val="00B4759D"/>
    <w:rsid w:val="00B519F7"/>
    <w:rsid w:val="00B51EAE"/>
    <w:rsid w:val="00B53588"/>
    <w:rsid w:val="00B61291"/>
    <w:rsid w:val="00B61C26"/>
    <w:rsid w:val="00B62D90"/>
    <w:rsid w:val="00B62DB2"/>
    <w:rsid w:val="00B64181"/>
    <w:rsid w:val="00B66C5F"/>
    <w:rsid w:val="00B7588C"/>
    <w:rsid w:val="00B75AA5"/>
    <w:rsid w:val="00B76AF7"/>
    <w:rsid w:val="00B76CCD"/>
    <w:rsid w:val="00B76D36"/>
    <w:rsid w:val="00B77FAE"/>
    <w:rsid w:val="00B8007D"/>
    <w:rsid w:val="00B83EE1"/>
    <w:rsid w:val="00B840C9"/>
    <w:rsid w:val="00B8539E"/>
    <w:rsid w:val="00B85C54"/>
    <w:rsid w:val="00B902B8"/>
    <w:rsid w:val="00B95347"/>
    <w:rsid w:val="00B9661C"/>
    <w:rsid w:val="00BA0FCE"/>
    <w:rsid w:val="00BA1484"/>
    <w:rsid w:val="00BA461C"/>
    <w:rsid w:val="00BA69EA"/>
    <w:rsid w:val="00BA6F43"/>
    <w:rsid w:val="00BA7E6B"/>
    <w:rsid w:val="00BB0839"/>
    <w:rsid w:val="00BB281D"/>
    <w:rsid w:val="00BB4565"/>
    <w:rsid w:val="00BB47AC"/>
    <w:rsid w:val="00BB4917"/>
    <w:rsid w:val="00BB5ACE"/>
    <w:rsid w:val="00BB64AB"/>
    <w:rsid w:val="00BB70A5"/>
    <w:rsid w:val="00BB7C43"/>
    <w:rsid w:val="00BC03F3"/>
    <w:rsid w:val="00BC13F4"/>
    <w:rsid w:val="00BC2A2E"/>
    <w:rsid w:val="00BC2FC5"/>
    <w:rsid w:val="00BC46D4"/>
    <w:rsid w:val="00BC51EF"/>
    <w:rsid w:val="00BC5D0B"/>
    <w:rsid w:val="00BC6157"/>
    <w:rsid w:val="00BD0E3F"/>
    <w:rsid w:val="00BD184E"/>
    <w:rsid w:val="00BD1872"/>
    <w:rsid w:val="00BD3045"/>
    <w:rsid w:val="00BD4A46"/>
    <w:rsid w:val="00BD658D"/>
    <w:rsid w:val="00BD6C0B"/>
    <w:rsid w:val="00BD74B1"/>
    <w:rsid w:val="00BE096A"/>
    <w:rsid w:val="00BE3C7C"/>
    <w:rsid w:val="00BE451E"/>
    <w:rsid w:val="00BE50E2"/>
    <w:rsid w:val="00BE5A7E"/>
    <w:rsid w:val="00BF0C16"/>
    <w:rsid w:val="00BF0F01"/>
    <w:rsid w:val="00BF0FEA"/>
    <w:rsid w:val="00BF1328"/>
    <w:rsid w:val="00BF21EE"/>
    <w:rsid w:val="00BF30DB"/>
    <w:rsid w:val="00BF36D9"/>
    <w:rsid w:val="00BF46FE"/>
    <w:rsid w:val="00BF52FF"/>
    <w:rsid w:val="00BF5A63"/>
    <w:rsid w:val="00BF5E74"/>
    <w:rsid w:val="00BF6418"/>
    <w:rsid w:val="00C009FA"/>
    <w:rsid w:val="00C00A12"/>
    <w:rsid w:val="00C0145B"/>
    <w:rsid w:val="00C02351"/>
    <w:rsid w:val="00C0617E"/>
    <w:rsid w:val="00C11E3B"/>
    <w:rsid w:val="00C21386"/>
    <w:rsid w:val="00C217A7"/>
    <w:rsid w:val="00C22B9F"/>
    <w:rsid w:val="00C22D22"/>
    <w:rsid w:val="00C24371"/>
    <w:rsid w:val="00C24822"/>
    <w:rsid w:val="00C25030"/>
    <w:rsid w:val="00C25111"/>
    <w:rsid w:val="00C27A5B"/>
    <w:rsid w:val="00C27D40"/>
    <w:rsid w:val="00C30095"/>
    <w:rsid w:val="00C31293"/>
    <w:rsid w:val="00C315AB"/>
    <w:rsid w:val="00C31C90"/>
    <w:rsid w:val="00C32DA7"/>
    <w:rsid w:val="00C33CF6"/>
    <w:rsid w:val="00C3400C"/>
    <w:rsid w:val="00C34647"/>
    <w:rsid w:val="00C3672B"/>
    <w:rsid w:val="00C375EB"/>
    <w:rsid w:val="00C401F2"/>
    <w:rsid w:val="00C40BEE"/>
    <w:rsid w:val="00C41DA1"/>
    <w:rsid w:val="00C4562F"/>
    <w:rsid w:val="00C46B57"/>
    <w:rsid w:val="00C46E76"/>
    <w:rsid w:val="00C475B0"/>
    <w:rsid w:val="00C47964"/>
    <w:rsid w:val="00C53013"/>
    <w:rsid w:val="00C571FA"/>
    <w:rsid w:val="00C57C10"/>
    <w:rsid w:val="00C57C2C"/>
    <w:rsid w:val="00C609F7"/>
    <w:rsid w:val="00C60F99"/>
    <w:rsid w:val="00C63282"/>
    <w:rsid w:val="00C65B06"/>
    <w:rsid w:val="00C65C48"/>
    <w:rsid w:val="00C6616E"/>
    <w:rsid w:val="00C6655A"/>
    <w:rsid w:val="00C670A3"/>
    <w:rsid w:val="00C6769D"/>
    <w:rsid w:val="00C67778"/>
    <w:rsid w:val="00C702B5"/>
    <w:rsid w:val="00C70700"/>
    <w:rsid w:val="00C709B3"/>
    <w:rsid w:val="00C71A97"/>
    <w:rsid w:val="00C722E2"/>
    <w:rsid w:val="00C72581"/>
    <w:rsid w:val="00C72836"/>
    <w:rsid w:val="00C728BC"/>
    <w:rsid w:val="00C72FEF"/>
    <w:rsid w:val="00C736D2"/>
    <w:rsid w:val="00C753FB"/>
    <w:rsid w:val="00C75491"/>
    <w:rsid w:val="00C8396E"/>
    <w:rsid w:val="00C83B52"/>
    <w:rsid w:val="00C84678"/>
    <w:rsid w:val="00C84E0C"/>
    <w:rsid w:val="00C85023"/>
    <w:rsid w:val="00C85511"/>
    <w:rsid w:val="00C85B12"/>
    <w:rsid w:val="00C860B0"/>
    <w:rsid w:val="00C86340"/>
    <w:rsid w:val="00C878E4"/>
    <w:rsid w:val="00C919DE"/>
    <w:rsid w:val="00C92E1F"/>
    <w:rsid w:val="00C93354"/>
    <w:rsid w:val="00C93B1F"/>
    <w:rsid w:val="00C94525"/>
    <w:rsid w:val="00C94B59"/>
    <w:rsid w:val="00C950B7"/>
    <w:rsid w:val="00C96D99"/>
    <w:rsid w:val="00C97A7C"/>
    <w:rsid w:val="00C97D83"/>
    <w:rsid w:val="00CA161E"/>
    <w:rsid w:val="00CA1D4D"/>
    <w:rsid w:val="00CA3A57"/>
    <w:rsid w:val="00CA3D78"/>
    <w:rsid w:val="00CA4CC4"/>
    <w:rsid w:val="00CA4F10"/>
    <w:rsid w:val="00CA5F1E"/>
    <w:rsid w:val="00CA6655"/>
    <w:rsid w:val="00CA6A3A"/>
    <w:rsid w:val="00CA78F8"/>
    <w:rsid w:val="00CB074E"/>
    <w:rsid w:val="00CB5510"/>
    <w:rsid w:val="00CB726C"/>
    <w:rsid w:val="00CC075C"/>
    <w:rsid w:val="00CC21FF"/>
    <w:rsid w:val="00CC2536"/>
    <w:rsid w:val="00CC2A3B"/>
    <w:rsid w:val="00CC2BF6"/>
    <w:rsid w:val="00CC329F"/>
    <w:rsid w:val="00CC4607"/>
    <w:rsid w:val="00CC4797"/>
    <w:rsid w:val="00CC50FF"/>
    <w:rsid w:val="00CC5973"/>
    <w:rsid w:val="00CC6554"/>
    <w:rsid w:val="00CC6938"/>
    <w:rsid w:val="00CC6A3A"/>
    <w:rsid w:val="00CD04FB"/>
    <w:rsid w:val="00CD13C9"/>
    <w:rsid w:val="00CD20DE"/>
    <w:rsid w:val="00CD39FA"/>
    <w:rsid w:val="00CD5AAC"/>
    <w:rsid w:val="00CD64B2"/>
    <w:rsid w:val="00CD763C"/>
    <w:rsid w:val="00CE10E8"/>
    <w:rsid w:val="00CE1C25"/>
    <w:rsid w:val="00CE2E79"/>
    <w:rsid w:val="00CE331F"/>
    <w:rsid w:val="00CE3904"/>
    <w:rsid w:val="00CE3ECF"/>
    <w:rsid w:val="00CE430D"/>
    <w:rsid w:val="00CE502A"/>
    <w:rsid w:val="00CE5C25"/>
    <w:rsid w:val="00CF1D88"/>
    <w:rsid w:val="00CF4886"/>
    <w:rsid w:val="00CF5256"/>
    <w:rsid w:val="00CF6876"/>
    <w:rsid w:val="00CF7422"/>
    <w:rsid w:val="00CF7795"/>
    <w:rsid w:val="00D001A4"/>
    <w:rsid w:val="00D01339"/>
    <w:rsid w:val="00D01CE6"/>
    <w:rsid w:val="00D038DE"/>
    <w:rsid w:val="00D03AF2"/>
    <w:rsid w:val="00D03DEC"/>
    <w:rsid w:val="00D04325"/>
    <w:rsid w:val="00D053E0"/>
    <w:rsid w:val="00D05CD8"/>
    <w:rsid w:val="00D07AB6"/>
    <w:rsid w:val="00D10260"/>
    <w:rsid w:val="00D10959"/>
    <w:rsid w:val="00D10D13"/>
    <w:rsid w:val="00D1107A"/>
    <w:rsid w:val="00D11F35"/>
    <w:rsid w:val="00D12609"/>
    <w:rsid w:val="00D12CC2"/>
    <w:rsid w:val="00D12EE1"/>
    <w:rsid w:val="00D13D8B"/>
    <w:rsid w:val="00D205C9"/>
    <w:rsid w:val="00D20DEE"/>
    <w:rsid w:val="00D20E09"/>
    <w:rsid w:val="00D21F16"/>
    <w:rsid w:val="00D22D29"/>
    <w:rsid w:val="00D22F84"/>
    <w:rsid w:val="00D237CA"/>
    <w:rsid w:val="00D247AC"/>
    <w:rsid w:val="00D251E1"/>
    <w:rsid w:val="00D25C74"/>
    <w:rsid w:val="00D27415"/>
    <w:rsid w:val="00D311E8"/>
    <w:rsid w:val="00D32216"/>
    <w:rsid w:val="00D35109"/>
    <w:rsid w:val="00D35BFF"/>
    <w:rsid w:val="00D35F25"/>
    <w:rsid w:val="00D3727A"/>
    <w:rsid w:val="00D445AD"/>
    <w:rsid w:val="00D4593F"/>
    <w:rsid w:val="00D46E7A"/>
    <w:rsid w:val="00D501F0"/>
    <w:rsid w:val="00D50D6F"/>
    <w:rsid w:val="00D53271"/>
    <w:rsid w:val="00D558D9"/>
    <w:rsid w:val="00D55AD1"/>
    <w:rsid w:val="00D56947"/>
    <w:rsid w:val="00D57C21"/>
    <w:rsid w:val="00D60627"/>
    <w:rsid w:val="00D61793"/>
    <w:rsid w:val="00D61A38"/>
    <w:rsid w:val="00D6251A"/>
    <w:rsid w:val="00D6383B"/>
    <w:rsid w:val="00D66032"/>
    <w:rsid w:val="00D67A3C"/>
    <w:rsid w:val="00D71476"/>
    <w:rsid w:val="00D7205D"/>
    <w:rsid w:val="00D72DF4"/>
    <w:rsid w:val="00D774B7"/>
    <w:rsid w:val="00D776AC"/>
    <w:rsid w:val="00D777F9"/>
    <w:rsid w:val="00D77B58"/>
    <w:rsid w:val="00D81DA3"/>
    <w:rsid w:val="00D8674C"/>
    <w:rsid w:val="00D90A56"/>
    <w:rsid w:val="00D92FC6"/>
    <w:rsid w:val="00D93A94"/>
    <w:rsid w:val="00D943F6"/>
    <w:rsid w:val="00D949E5"/>
    <w:rsid w:val="00D96F44"/>
    <w:rsid w:val="00D977C7"/>
    <w:rsid w:val="00D97BC9"/>
    <w:rsid w:val="00DA0083"/>
    <w:rsid w:val="00DA12FC"/>
    <w:rsid w:val="00DA202E"/>
    <w:rsid w:val="00DA2351"/>
    <w:rsid w:val="00DA2541"/>
    <w:rsid w:val="00DA344F"/>
    <w:rsid w:val="00DA40E3"/>
    <w:rsid w:val="00DA41AD"/>
    <w:rsid w:val="00DA490E"/>
    <w:rsid w:val="00DA5A26"/>
    <w:rsid w:val="00DB126A"/>
    <w:rsid w:val="00DB181F"/>
    <w:rsid w:val="00DB24AB"/>
    <w:rsid w:val="00DB3B5B"/>
    <w:rsid w:val="00DB3CCF"/>
    <w:rsid w:val="00DB410D"/>
    <w:rsid w:val="00DB57F2"/>
    <w:rsid w:val="00DB70E6"/>
    <w:rsid w:val="00DB7154"/>
    <w:rsid w:val="00DB7BA9"/>
    <w:rsid w:val="00DC375E"/>
    <w:rsid w:val="00DC3810"/>
    <w:rsid w:val="00DD007A"/>
    <w:rsid w:val="00DD0C25"/>
    <w:rsid w:val="00DD1D9F"/>
    <w:rsid w:val="00DD23BA"/>
    <w:rsid w:val="00DD3356"/>
    <w:rsid w:val="00DD43C7"/>
    <w:rsid w:val="00DD4625"/>
    <w:rsid w:val="00DD5569"/>
    <w:rsid w:val="00DD647C"/>
    <w:rsid w:val="00DD6899"/>
    <w:rsid w:val="00DD6EF9"/>
    <w:rsid w:val="00DD7C2E"/>
    <w:rsid w:val="00DE007D"/>
    <w:rsid w:val="00DE1878"/>
    <w:rsid w:val="00DE4E65"/>
    <w:rsid w:val="00DF04CD"/>
    <w:rsid w:val="00DF1E02"/>
    <w:rsid w:val="00DF1E6C"/>
    <w:rsid w:val="00DF284F"/>
    <w:rsid w:val="00DF2883"/>
    <w:rsid w:val="00DF33B4"/>
    <w:rsid w:val="00DF39B1"/>
    <w:rsid w:val="00DF54A7"/>
    <w:rsid w:val="00DF5657"/>
    <w:rsid w:val="00DF6A30"/>
    <w:rsid w:val="00DF6B62"/>
    <w:rsid w:val="00DF7A60"/>
    <w:rsid w:val="00E00510"/>
    <w:rsid w:val="00E0412D"/>
    <w:rsid w:val="00E046A2"/>
    <w:rsid w:val="00E047CE"/>
    <w:rsid w:val="00E04C47"/>
    <w:rsid w:val="00E052CA"/>
    <w:rsid w:val="00E0663C"/>
    <w:rsid w:val="00E147FA"/>
    <w:rsid w:val="00E149D2"/>
    <w:rsid w:val="00E164C2"/>
    <w:rsid w:val="00E17234"/>
    <w:rsid w:val="00E17554"/>
    <w:rsid w:val="00E20208"/>
    <w:rsid w:val="00E2048E"/>
    <w:rsid w:val="00E22959"/>
    <w:rsid w:val="00E23DB8"/>
    <w:rsid w:val="00E23DEF"/>
    <w:rsid w:val="00E24AD9"/>
    <w:rsid w:val="00E274C6"/>
    <w:rsid w:val="00E30901"/>
    <w:rsid w:val="00E31257"/>
    <w:rsid w:val="00E313BA"/>
    <w:rsid w:val="00E31595"/>
    <w:rsid w:val="00E320C7"/>
    <w:rsid w:val="00E32CCE"/>
    <w:rsid w:val="00E35BB7"/>
    <w:rsid w:val="00E37549"/>
    <w:rsid w:val="00E4051E"/>
    <w:rsid w:val="00E41778"/>
    <w:rsid w:val="00E425C3"/>
    <w:rsid w:val="00E430A9"/>
    <w:rsid w:val="00E43E75"/>
    <w:rsid w:val="00E45990"/>
    <w:rsid w:val="00E465C0"/>
    <w:rsid w:val="00E4675B"/>
    <w:rsid w:val="00E46AC0"/>
    <w:rsid w:val="00E4728C"/>
    <w:rsid w:val="00E510C2"/>
    <w:rsid w:val="00E513CB"/>
    <w:rsid w:val="00E52592"/>
    <w:rsid w:val="00E547FD"/>
    <w:rsid w:val="00E549A3"/>
    <w:rsid w:val="00E55D4C"/>
    <w:rsid w:val="00E571BC"/>
    <w:rsid w:val="00E5772E"/>
    <w:rsid w:val="00E57E65"/>
    <w:rsid w:val="00E60935"/>
    <w:rsid w:val="00E6154E"/>
    <w:rsid w:val="00E6196B"/>
    <w:rsid w:val="00E61AE1"/>
    <w:rsid w:val="00E632CE"/>
    <w:rsid w:val="00E6450E"/>
    <w:rsid w:val="00E648F9"/>
    <w:rsid w:val="00E668E2"/>
    <w:rsid w:val="00E66FD6"/>
    <w:rsid w:val="00E67096"/>
    <w:rsid w:val="00E71F29"/>
    <w:rsid w:val="00E742B6"/>
    <w:rsid w:val="00E743CA"/>
    <w:rsid w:val="00E74407"/>
    <w:rsid w:val="00E74BA6"/>
    <w:rsid w:val="00E75556"/>
    <w:rsid w:val="00E75A46"/>
    <w:rsid w:val="00E75D41"/>
    <w:rsid w:val="00E767CB"/>
    <w:rsid w:val="00E76EB8"/>
    <w:rsid w:val="00E8046B"/>
    <w:rsid w:val="00E82854"/>
    <w:rsid w:val="00E829C1"/>
    <w:rsid w:val="00E830FD"/>
    <w:rsid w:val="00E8505F"/>
    <w:rsid w:val="00E86233"/>
    <w:rsid w:val="00E86290"/>
    <w:rsid w:val="00E879CB"/>
    <w:rsid w:val="00E87D89"/>
    <w:rsid w:val="00E9115A"/>
    <w:rsid w:val="00E9255D"/>
    <w:rsid w:val="00E94090"/>
    <w:rsid w:val="00E9566A"/>
    <w:rsid w:val="00E95D36"/>
    <w:rsid w:val="00E965FD"/>
    <w:rsid w:val="00E96F4A"/>
    <w:rsid w:val="00EA146E"/>
    <w:rsid w:val="00EA1A54"/>
    <w:rsid w:val="00EA2EBE"/>
    <w:rsid w:val="00EA2F4D"/>
    <w:rsid w:val="00EA309C"/>
    <w:rsid w:val="00EA340E"/>
    <w:rsid w:val="00EA3F9B"/>
    <w:rsid w:val="00EA4B40"/>
    <w:rsid w:val="00EA531F"/>
    <w:rsid w:val="00EA5D05"/>
    <w:rsid w:val="00EA61E6"/>
    <w:rsid w:val="00EA75FC"/>
    <w:rsid w:val="00EB0BDE"/>
    <w:rsid w:val="00EB314B"/>
    <w:rsid w:val="00EB34B4"/>
    <w:rsid w:val="00EB41C1"/>
    <w:rsid w:val="00EB5966"/>
    <w:rsid w:val="00EB5F87"/>
    <w:rsid w:val="00EC003B"/>
    <w:rsid w:val="00EC0191"/>
    <w:rsid w:val="00EC046F"/>
    <w:rsid w:val="00EC0DBA"/>
    <w:rsid w:val="00EC1B38"/>
    <w:rsid w:val="00EC3A59"/>
    <w:rsid w:val="00EC3C2C"/>
    <w:rsid w:val="00EC3C43"/>
    <w:rsid w:val="00EC3EDA"/>
    <w:rsid w:val="00EC4BD3"/>
    <w:rsid w:val="00EC5946"/>
    <w:rsid w:val="00EC67F4"/>
    <w:rsid w:val="00EC6A09"/>
    <w:rsid w:val="00EC7E5B"/>
    <w:rsid w:val="00ED0113"/>
    <w:rsid w:val="00ED1631"/>
    <w:rsid w:val="00ED6B3E"/>
    <w:rsid w:val="00ED6E25"/>
    <w:rsid w:val="00ED6ED8"/>
    <w:rsid w:val="00ED74D2"/>
    <w:rsid w:val="00ED7DF7"/>
    <w:rsid w:val="00EE1119"/>
    <w:rsid w:val="00EE17CE"/>
    <w:rsid w:val="00EE1A97"/>
    <w:rsid w:val="00EE2BB9"/>
    <w:rsid w:val="00EE370A"/>
    <w:rsid w:val="00EE6551"/>
    <w:rsid w:val="00EE663B"/>
    <w:rsid w:val="00EE7485"/>
    <w:rsid w:val="00EE7561"/>
    <w:rsid w:val="00EF00D7"/>
    <w:rsid w:val="00EF12F1"/>
    <w:rsid w:val="00EF19B1"/>
    <w:rsid w:val="00EF231B"/>
    <w:rsid w:val="00EF3D59"/>
    <w:rsid w:val="00EF6592"/>
    <w:rsid w:val="00F0161C"/>
    <w:rsid w:val="00F01923"/>
    <w:rsid w:val="00F01BC7"/>
    <w:rsid w:val="00F01CC4"/>
    <w:rsid w:val="00F021AC"/>
    <w:rsid w:val="00F0438C"/>
    <w:rsid w:val="00F06078"/>
    <w:rsid w:val="00F07137"/>
    <w:rsid w:val="00F071F0"/>
    <w:rsid w:val="00F07290"/>
    <w:rsid w:val="00F111EB"/>
    <w:rsid w:val="00F12BF7"/>
    <w:rsid w:val="00F1374F"/>
    <w:rsid w:val="00F14666"/>
    <w:rsid w:val="00F15356"/>
    <w:rsid w:val="00F174DB"/>
    <w:rsid w:val="00F17639"/>
    <w:rsid w:val="00F176D0"/>
    <w:rsid w:val="00F2032F"/>
    <w:rsid w:val="00F22D5F"/>
    <w:rsid w:val="00F23A0B"/>
    <w:rsid w:val="00F255CB"/>
    <w:rsid w:val="00F259D3"/>
    <w:rsid w:val="00F25EE3"/>
    <w:rsid w:val="00F26CC7"/>
    <w:rsid w:val="00F30E51"/>
    <w:rsid w:val="00F324CD"/>
    <w:rsid w:val="00F33B4A"/>
    <w:rsid w:val="00F33B63"/>
    <w:rsid w:val="00F344A2"/>
    <w:rsid w:val="00F346AF"/>
    <w:rsid w:val="00F34B70"/>
    <w:rsid w:val="00F34CD3"/>
    <w:rsid w:val="00F423D7"/>
    <w:rsid w:val="00F43CF3"/>
    <w:rsid w:val="00F448B8"/>
    <w:rsid w:val="00F44A43"/>
    <w:rsid w:val="00F455B7"/>
    <w:rsid w:val="00F4720C"/>
    <w:rsid w:val="00F50663"/>
    <w:rsid w:val="00F513B0"/>
    <w:rsid w:val="00F5309A"/>
    <w:rsid w:val="00F53A3F"/>
    <w:rsid w:val="00F53E61"/>
    <w:rsid w:val="00F544DD"/>
    <w:rsid w:val="00F54D20"/>
    <w:rsid w:val="00F55A37"/>
    <w:rsid w:val="00F55CA6"/>
    <w:rsid w:val="00F56187"/>
    <w:rsid w:val="00F61305"/>
    <w:rsid w:val="00F63B5D"/>
    <w:rsid w:val="00F6438D"/>
    <w:rsid w:val="00F6480D"/>
    <w:rsid w:val="00F6584C"/>
    <w:rsid w:val="00F67DE7"/>
    <w:rsid w:val="00F708FB"/>
    <w:rsid w:val="00F70BA1"/>
    <w:rsid w:val="00F70D75"/>
    <w:rsid w:val="00F71280"/>
    <w:rsid w:val="00F720C5"/>
    <w:rsid w:val="00F727EC"/>
    <w:rsid w:val="00F72FC0"/>
    <w:rsid w:val="00F75B6E"/>
    <w:rsid w:val="00F75D42"/>
    <w:rsid w:val="00F77216"/>
    <w:rsid w:val="00F77555"/>
    <w:rsid w:val="00F7778D"/>
    <w:rsid w:val="00F77B60"/>
    <w:rsid w:val="00F77CAC"/>
    <w:rsid w:val="00F800FC"/>
    <w:rsid w:val="00F843D4"/>
    <w:rsid w:val="00F865B2"/>
    <w:rsid w:val="00F8660D"/>
    <w:rsid w:val="00F866AD"/>
    <w:rsid w:val="00F869C2"/>
    <w:rsid w:val="00F91D53"/>
    <w:rsid w:val="00F925F3"/>
    <w:rsid w:val="00F939AF"/>
    <w:rsid w:val="00F93A2A"/>
    <w:rsid w:val="00F960AC"/>
    <w:rsid w:val="00F97C0A"/>
    <w:rsid w:val="00FA15F9"/>
    <w:rsid w:val="00FA255B"/>
    <w:rsid w:val="00FA25B9"/>
    <w:rsid w:val="00FA3095"/>
    <w:rsid w:val="00FA3189"/>
    <w:rsid w:val="00FA3DB8"/>
    <w:rsid w:val="00FA7318"/>
    <w:rsid w:val="00FA7999"/>
    <w:rsid w:val="00FB1F8F"/>
    <w:rsid w:val="00FB27D7"/>
    <w:rsid w:val="00FB3566"/>
    <w:rsid w:val="00FB3877"/>
    <w:rsid w:val="00FB471B"/>
    <w:rsid w:val="00FB4F6E"/>
    <w:rsid w:val="00FB52FE"/>
    <w:rsid w:val="00FB5B9D"/>
    <w:rsid w:val="00FB5E1D"/>
    <w:rsid w:val="00FB7111"/>
    <w:rsid w:val="00FB773A"/>
    <w:rsid w:val="00FC069C"/>
    <w:rsid w:val="00FC0A0A"/>
    <w:rsid w:val="00FC0EB3"/>
    <w:rsid w:val="00FC12E6"/>
    <w:rsid w:val="00FC45B6"/>
    <w:rsid w:val="00FC4AC9"/>
    <w:rsid w:val="00FC5916"/>
    <w:rsid w:val="00FC6517"/>
    <w:rsid w:val="00FC6888"/>
    <w:rsid w:val="00FC6E66"/>
    <w:rsid w:val="00FC7111"/>
    <w:rsid w:val="00FD0176"/>
    <w:rsid w:val="00FD23F7"/>
    <w:rsid w:val="00FD2E98"/>
    <w:rsid w:val="00FE1211"/>
    <w:rsid w:val="00FE143C"/>
    <w:rsid w:val="00FE158E"/>
    <w:rsid w:val="00FE2785"/>
    <w:rsid w:val="00FE2A21"/>
    <w:rsid w:val="00FE3569"/>
    <w:rsid w:val="00FE548A"/>
    <w:rsid w:val="00FE71B8"/>
    <w:rsid w:val="00FF0F96"/>
    <w:rsid w:val="00FF2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,"/>
  <w:listSeparator w:val=";"/>
  <w14:docId w14:val="5696C4E5"/>
  <w15:docId w15:val="{BD9EFD8F-3B73-42F2-A34C-14F09C0BF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3F6FE2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3F6FE2"/>
    <w:rPr>
      <w:color w:val="0000FF"/>
      <w:u w:val="single"/>
    </w:rPr>
  </w:style>
  <w:style w:type="character" w:styleId="Collegamentovisitato">
    <w:name w:val="FollowedHyperlink"/>
    <w:rsid w:val="003F6FE2"/>
    <w:rPr>
      <w:color w:val="800080"/>
      <w:u w:val="single"/>
    </w:rPr>
  </w:style>
  <w:style w:type="paragraph" w:styleId="Testofumetto">
    <w:name w:val="Balloon Text"/>
    <w:basedOn w:val="Normale"/>
    <w:semiHidden/>
    <w:rsid w:val="003B7E26"/>
    <w:rPr>
      <w:rFonts w:ascii="Tahoma" w:hAnsi="Tahoma" w:cs="Tahoma"/>
      <w:sz w:val="16"/>
      <w:szCs w:val="16"/>
    </w:rPr>
  </w:style>
  <w:style w:type="paragraph" w:styleId="Titolo">
    <w:name w:val="Title"/>
    <w:basedOn w:val="Normale"/>
    <w:next w:val="Normale"/>
    <w:link w:val="TitoloCarattere"/>
    <w:qFormat/>
    <w:rsid w:val="00EB0BDE"/>
    <w:pPr>
      <w:keepNext/>
      <w:suppressAutoHyphens/>
      <w:spacing w:before="240" w:after="120"/>
      <w:jc w:val="center"/>
    </w:pPr>
    <w:rPr>
      <w:rFonts w:ascii="Arial" w:eastAsia="Microsoft YaHei" w:hAnsi="Arial" w:cs="Mangal"/>
      <w:b/>
      <w:bCs/>
      <w:kern w:val="2"/>
      <w:sz w:val="36"/>
      <w:szCs w:val="36"/>
      <w:lang w:eastAsia="ar-SA"/>
    </w:rPr>
  </w:style>
  <w:style w:type="character" w:customStyle="1" w:styleId="TitoloCarattere">
    <w:name w:val="Titolo Carattere"/>
    <w:link w:val="Titolo"/>
    <w:rsid w:val="00EB0BDE"/>
    <w:rPr>
      <w:rFonts w:ascii="Arial" w:eastAsia="Microsoft YaHei" w:hAnsi="Arial" w:cs="Mangal"/>
      <w:b/>
      <w:bCs/>
      <w:kern w:val="2"/>
      <w:sz w:val="36"/>
      <w:szCs w:val="36"/>
      <w:lang w:eastAsia="ar-SA"/>
    </w:rPr>
  </w:style>
  <w:style w:type="paragraph" w:styleId="Intestazione">
    <w:name w:val="header"/>
    <w:basedOn w:val="Normale"/>
    <w:link w:val="IntestazioneCarattere"/>
    <w:rsid w:val="003773D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3773D1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3773D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73D1"/>
    <w:rPr>
      <w:sz w:val="24"/>
      <w:szCs w:val="24"/>
    </w:rPr>
  </w:style>
  <w:style w:type="table" w:styleId="Grigliatabella">
    <w:name w:val="Table Grid"/>
    <w:basedOn w:val="Tabellanormale"/>
    <w:rsid w:val="00006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8B0A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29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esktop\DeskDocLOL\09%20MODELLI\CIRC.%20N.%20000%20-%20MODELL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8DE849-4270-4384-AB4B-D0D4C1D60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CIRC. N. 000 - MODELLO</Template>
  <TotalTime>6</TotalTime>
  <Pages>2</Pages>
  <Words>185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</Company>
  <LinksUpToDate>false</LinksUpToDate>
  <CharactersWithSpaces>1424</CharactersWithSpaces>
  <SharedDoc>false</SharedDoc>
  <HLinks>
    <vt:vector size="12" baseType="variant">
      <vt:variant>
        <vt:i4>543162476</vt:i4>
      </vt:variant>
      <vt:variant>
        <vt:i4>6</vt:i4>
      </vt:variant>
      <vt:variant>
        <vt:i4>0</vt:i4>
      </vt:variant>
      <vt:variant>
        <vt:i4>5</vt:i4>
      </vt:variant>
      <vt:variant>
        <vt:lpwstr>mailto:–CAIC867003@PEC.ISTRUZIONE.IT</vt:lpwstr>
      </vt:variant>
      <vt:variant>
        <vt:lpwstr/>
      </vt:variant>
      <vt:variant>
        <vt:i4>983100</vt:i4>
      </vt:variant>
      <vt:variant>
        <vt:i4>3</vt:i4>
      </vt:variant>
      <vt:variant>
        <vt:i4>0</vt:i4>
      </vt:variant>
      <vt:variant>
        <vt:i4>5</vt:i4>
      </vt:variant>
      <vt:variant>
        <vt:lpwstr>mailto:CAIC867003@ISTRUZIONE.IT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Lorenzo Macrì</dc:creator>
  <cp:lastModifiedBy>Utente</cp:lastModifiedBy>
  <cp:revision>3</cp:revision>
  <cp:lastPrinted>2026-08-26T07:01:00Z</cp:lastPrinted>
  <dcterms:created xsi:type="dcterms:W3CDTF">2026-08-26T06:56:00Z</dcterms:created>
  <dcterms:modified xsi:type="dcterms:W3CDTF">2026-08-26T07:02:00Z</dcterms:modified>
</cp:coreProperties>
</file>